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65" w:type="pct"/>
        <w:tblLayout w:type="fixed"/>
        <w:tblLook w:val="00A0"/>
      </w:tblPr>
      <w:tblGrid>
        <w:gridCol w:w="4786"/>
        <w:gridCol w:w="6238"/>
        <w:gridCol w:w="4793"/>
      </w:tblGrid>
      <w:tr w:rsidR="00E0357D" w:rsidTr="00C90F42">
        <w:tc>
          <w:tcPr>
            <w:tcW w:w="1513" w:type="pct"/>
          </w:tcPr>
          <w:p w:rsidR="00E0357D" w:rsidRPr="00733BCD" w:rsidRDefault="00E0357D" w:rsidP="00CF4C35">
            <w:pPr>
              <w:pStyle w:val="BodyText2"/>
              <w:jc w:val="center"/>
              <w:rPr>
                <w:b/>
                <w:i/>
                <w:sz w:val="22"/>
                <w:szCs w:val="22"/>
              </w:rPr>
            </w:pPr>
            <w:r w:rsidRPr="00733BCD">
              <w:rPr>
                <w:b/>
                <w:i/>
                <w:sz w:val="22"/>
                <w:szCs w:val="22"/>
              </w:rPr>
              <w:t>Уважаемые коллеги!</w:t>
            </w:r>
          </w:p>
          <w:p w:rsidR="00E0357D" w:rsidRDefault="00E0357D" w:rsidP="00CF4C35">
            <w:pPr>
              <w:pStyle w:val="BodyText2"/>
              <w:ind w:firstLine="324"/>
              <w:rPr>
                <w:sz w:val="22"/>
                <w:szCs w:val="22"/>
              </w:rPr>
            </w:pPr>
            <w:r w:rsidRPr="00733BCD">
              <w:rPr>
                <w:sz w:val="22"/>
                <w:szCs w:val="22"/>
              </w:rPr>
              <w:t xml:space="preserve">Приглашаем Вас принять участие в </w:t>
            </w:r>
            <w:r>
              <w:rPr>
                <w:sz w:val="22"/>
                <w:szCs w:val="22"/>
              </w:rPr>
              <w:t>Научно-техническом семинаре</w:t>
            </w:r>
            <w:r w:rsidRPr="00733BCD">
              <w:rPr>
                <w:sz w:val="22"/>
                <w:szCs w:val="22"/>
              </w:rPr>
              <w:t xml:space="preserve"> </w:t>
            </w:r>
            <w:r w:rsidRPr="00733BCD">
              <w:rPr>
                <w:b/>
                <w:bCs/>
                <w:sz w:val="22"/>
                <w:szCs w:val="22"/>
              </w:rPr>
              <w:t>«</w:t>
            </w:r>
            <w:r>
              <w:rPr>
                <w:b/>
                <w:bCs/>
                <w:sz w:val="22"/>
                <w:szCs w:val="22"/>
              </w:rPr>
              <w:t>Реставрация историко-культурных объектов как сохранение наследия Республики Беларусь</w:t>
            </w:r>
            <w:r w:rsidRPr="00733BCD">
              <w:rPr>
                <w:b/>
                <w:bCs/>
                <w:sz w:val="22"/>
                <w:szCs w:val="22"/>
              </w:rPr>
              <w:t>»</w:t>
            </w:r>
            <w:r w:rsidRPr="002E0C08">
              <w:rPr>
                <w:sz w:val="22"/>
                <w:szCs w:val="22"/>
              </w:rPr>
              <w:t xml:space="preserve">, </w:t>
            </w:r>
            <w:r w:rsidRPr="00733BCD">
              <w:rPr>
                <w:sz w:val="22"/>
                <w:szCs w:val="22"/>
              </w:rPr>
              <w:t>котор</w:t>
            </w:r>
            <w:r>
              <w:rPr>
                <w:sz w:val="22"/>
                <w:szCs w:val="22"/>
              </w:rPr>
              <w:t>ый</w:t>
            </w:r>
            <w:r w:rsidRPr="00733BCD">
              <w:rPr>
                <w:sz w:val="22"/>
                <w:szCs w:val="22"/>
              </w:rPr>
              <w:t xml:space="preserve"> состоится </w:t>
            </w:r>
            <w:r w:rsidRPr="002E0C08">
              <w:rPr>
                <w:b/>
                <w:sz w:val="22"/>
                <w:szCs w:val="22"/>
              </w:rPr>
              <w:t>2</w:t>
            </w:r>
            <w:r w:rsidRPr="00865E1B">
              <w:rPr>
                <w:b/>
                <w:sz w:val="22"/>
                <w:szCs w:val="22"/>
              </w:rPr>
              <w:t>3</w:t>
            </w:r>
            <w:r w:rsidRPr="00733BC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октября</w:t>
            </w:r>
            <w:r w:rsidRPr="00733BCD">
              <w:rPr>
                <w:b/>
                <w:sz w:val="22"/>
                <w:szCs w:val="22"/>
              </w:rPr>
              <w:t xml:space="preserve"> 20</w:t>
            </w:r>
            <w:r w:rsidRPr="002E0C08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</w:t>
            </w:r>
            <w:r w:rsidRPr="00733BCD">
              <w:rPr>
                <w:sz w:val="22"/>
                <w:szCs w:val="22"/>
              </w:rPr>
              <w:t xml:space="preserve"> </w:t>
            </w:r>
            <w:r w:rsidRPr="00733BCD">
              <w:rPr>
                <w:b/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>ода</w:t>
            </w:r>
            <w:r w:rsidRPr="00733BCD">
              <w:rPr>
                <w:sz w:val="22"/>
                <w:szCs w:val="22"/>
              </w:rPr>
              <w:t xml:space="preserve"> на кафедре </w:t>
            </w:r>
            <w:r>
              <w:rPr>
                <w:sz w:val="22"/>
                <w:szCs w:val="22"/>
              </w:rPr>
              <w:t xml:space="preserve">инженерной экологии и </w:t>
            </w:r>
            <w:r w:rsidRPr="00733BCD">
              <w:rPr>
                <w:sz w:val="22"/>
                <w:szCs w:val="22"/>
              </w:rPr>
              <w:t xml:space="preserve">химии факультета </w:t>
            </w:r>
            <w:r>
              <w:rPr>
                <w:sz w:val="22"/>
                <w:szCs w:val="22"/>
              </w:rPr>
              <w:t xml:space="preserve">инженерных систем и экологии </w:t>
            </w:r>
            <w:r w:rsidRPr="00733BCD">
              <w:rPr>
                <w:sz w:val="22"/>
                <w:szCs w:val="22"/>
              </w:rPr>
              <w:t xml:space="preserve">УО «Брестский государственный </w:t>
            </w:r>
            <w:r>
              <w:rPr>
                <w:sz w:val="22"/>
                <w:szCs w:val="22"/>
              </w:rPr>
              <w:t>технический университет</w:t>
            </w:r>
            <w:r w:rsidRPr="00733BCD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>.</w:t>
            </w:r>
          </w:p>
          <w:p w:rsidR="00E0357D" w:rsidRPr="00733BCD" w:rsidRDefault="00E0357D" w:rsidP="00CF4C35">
            <w:pPr>
              <w:pStyle w:val="BodyText2"/>
              <w:ind w:firstLine="3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Начало семинара в 11-00.</w:t>
            </w:r>
          </w:p>
          <w:p w:rsidR="00E0357D" w:rsidRPr="00F76A29" w:rsidRDefault="00E0357D" w:rsidP="00CF4C35">
            <w:pPr>
              <w:pStyle w:val="BodyText2"/>
              <w:jc w:val="center"/>
              <w:rPr>
                <w:b/>
                <w:sz w:val="10"/>
                <w:szCs w:val="10"/>
              </w:rPr>
            </w:pPr>
          </w:p>
          <w:p w:rsidR="00E0357D" w:rsidRPr="00C90F42" w:rsidRDefault="00E0357D" w:rsidP="00272E35">
            <w:pPr>
              <w:ind w:firstLine="284"/>
              <w:jc w:val="both"/>
              <w:rPr>
                <w:b/>
              </w:rPr>
            </w:pPr>
            <w:r w:rsidRPr="00C90F42">
              <w:rPr>
                <w:b/>
                <w:sz w:val="22"/>
                <w:szCs w:val="22"/>
              </w:rPr>
              <w:t xml:space="preserve">Программа </w:t>
            </w:r>
            <w:r>
              <w:rPr>
                <w:b/>
                <w:sz w:val="22"/>
                <w:szCs w:val="22"/>
              </w:rPr>
              <w:t>семинара</w:t>
            </w:r>
            <w:r w:rsidRPr="00C90F42">
              <w:rPr>
                <w:b/>
                <w:sz w:val="22"/>
                <w:szCs w:val="22"/>
              </w:rPr>
              <w:t xml:space="preserve"> включает следующие направления:</w:t>
            </w:r>
          </w:p>
          <w:p w:rsidR="00E0357D" w:rsidRDefault="00E0357D" w:rsidP="00272E35">
            <w:pPr>
              <w:numPr>
                <w:ilvl w:val="0"/>
                <w:numId w:val="1"/>
              </w:numPr>
              <w:ind w:left="0" w:firstLine="284"/>
              <w:jc w:val="both"/>
            </w:pPr>
            <w:r>
              <w:rPr>
                <w:sz w:val="22"/>
                <w:szCs w:val="22"/>
              </w:rPr>
              <w:t>Комплексные н</w:t>
            </w:r>
            <w:r w:rsidRPr="00C90F42">
              <w:rPr>
                <w:sz w:val="22"/>
                <w:szCs w:val="22"/>
              </w:rPr>
              <w:t xml:space="preserve">аучные исследования в области </w:t>
            </w:r>
            <w:r>
              <w:rPr>
                <w:sz w:val="22"/>
                <w:szCs w:val="22"/>
              </w:rPr>
              <w:t>реставрации объектов историко-культурного наследия;</w:t>
            </w:r>
          </w:p>
          <w:p w:rsidR="00E0357D" w:rsidRPr="00C90F42" w:rsidRDefault="00E0357D" w:rsidP="00272E35">
            <w:pPr>
              <w:numPr>
                <w:ilvl w:val="0"/>
                <w:numId w:val="1"/>
              </w:numPr>
              <w:ind w:left="0" w:firstLine="284"/>
              <w:jc w:val="both"/>
            </w:pPr>
            <w:r>
              <w:rPr>
                <w:sz w:val="22"/>
                <w:szCs w:val="22"/>
              </w:rPr>
              <w:t>Архитектурно-планировочные решения при производстве всех видов работ на объектах историко-культурного наследия Республики Беларусь;</w:t>
            </w:r>
          </w:p>
          <w:p w:rsidR="00E0357D" w:rsidRPr="00C90F42" w:rsidRDefault="00E0357D" w:rsidP="00272E35">
            <w:pPr>
              <w:numPr>
                <w:ilvl w:val="0"/>
                <w:numId w:val="1"/>
              </w:numPr>
              <w:ind w:left="0" w:firstLine="284"/>
              <w:jc w:val="both"/>
            </w:pPr>
            <w:r w:rsidRPr="00C90F42">
              <w:rPr>
                <w:sz w:val="22"/>
                <w:szCs w:val="22"/>
              </w:rPr>
              <w:t xml:space="preserve">Актуальные проблемы </w:t>
            </w:r>
            <w:r>
              <w:rPr>
                <w:sz w:val="22"/>
                <w:szCs w:val="22"/>
              </w:rPr>
              <w:t>сохранения материальных объектов историко-культурного наследия.</w:t>
            </w:r>
          </w:p>
          <w:p w:rsidR="00E0357D" w:rsidRPr="00F76A29" w:rsidRDefault="00E0357D" w:rsidP="00CF4C35">
            <w:pPr>
              <w:pStyle w:val="BodyText2"/>
              <w:jc w:val="center"/>
              <w:rPr>
                <w:b/>
                <w:sz w:val="10"/>
                <w:szCs w:val="10"/>
              </w:rPr>
            </w:pPr>
          </w:p>
          <w:p w:rsidR="00E0357D" w:rsidRPr="00733BCD" w:rsidRDefault="00E0357D" w:rsidP="00EB2826">
            <w:pPr>
              <w:pStyle w:val="BodyText2"/>
              <w:rPr>
                <w:sz w:val="22"/>
                <w:szCs w:val="22"/>
              </w:rPr>
            </w:pPr>
            <w:r w:rsidRPr="00733BCD">
              <w:rPr>
                <w:sz w:val="22"/>
                <w:szCs w:val="22"/>
              </w:rPr>
              <w:t>Рабочие языки конференции – русский, белорусский.</w:t>
            </w:r>
          </w:p>
          <w:p w:rsidR="00E0357D" w:rsidRPr="00733BCD" w:rsidRDefault="00E0357D" w:rsidP="00CF4C35">
            <w:pPr>
              <w:pStyle w:val="BodyText2"/>
              <w:jc w:val="left"/>
              <w:rPr>
                <w:sz w:val="22"/>
                <w:szCs w:val="22"/>
              </w:rPr>
            </w:pPr>
            <w:r w:rsidRPr="00733BCD">
              <w:rPr>
                <w:sz w:val="22"/>
                <w:szCs w:val="22"/>
              </w:rPr>
              <w:t xml:space="preserve">Форма участия – </w:t>
            </w:r>
            <w:r>
              <w:rPr>
                <w:sz w:val="22"/>
                <w:szCs w:val="22"/>
              </w:rPr>
              <w:t xml:space="preserve">очная, </w:t>
            </w:r>
            <w:r w:rsidRPr="00733BCD">
              <w:rPr>
                <w:sz w:val="22"/>
                <w:szCs w:val="22"/>
              </w:rPr>
              <w:t>заочная</w:t>
            </w:r>
          </w:p>
          <w:p w:rsidR="00E0357D" w:rsidRPr="00733BCD" w:rsidRDefault="00E0357D" w:rsidP="00CF4C35">
            <w:pPr>
              <w:pStyle w:val="BodyText2"/>
              <w:ind w:firstLine="324"/>
              <w:rPr>
                <w:bCs/>
                <w:sz w:val="22"/>
                <w:szCs w:val="22"/>
              </w:rPr>
            </w:pPr>
            <w:r w:rsidRPr="00733BCD">
              <w:rPr>
                <w:sz w:val="22"/>
                <w:szCs w:val="22"/>
              </w:rPr>
              <w:t xml:space="preserve">Для участия в </w:t>
            </w:r>
            <w:r>
              <w:rPr>
                <w:sz w:val="22"/>
                <w:szCs w:val="22"/>
              </w:rPr>
              <w:t>семинаре</w:t>
            </w:r>
            <w:r w:rsidRPr="00733BCD">
              <w:rPr>
                <w:sz w:val="22"/>
                <w:szCs w:val="22"/>
              </w:rPr>
              <w:t xml:space="preserve"> необходимо отправить </w:t>
            </w:r>
            <w:r>
              <w:rPr>
                <w:b/>
                <w:sz w:val="22"/>
                <w:szCs w:val="22"/>
              </w:rPr>
              <w:t>до 2</w:t>
            </w:r>
            <w:r w:rsidRPr="00D62535">
              <w:rPr>
                <w:b/>
                <w:sz w:val="22"/>
                <w:szCs w:val="22"/>
              </w:rPr>
              <w:t>0</w:t>
            </w:r>
            <w:r w:rsidRPr="00733BC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октября </w:t>
            </w:r>
            <w:smartTag w:uri="urn:schemas-microsoft-com:office:smarttags" w:element="metricconverter">
              <w:smartTagPr>
                <w:attr w:name="ProductID" w:val="2026 г"/>
              </w:smartTagPr>
              <w:r>
                <w:rPr>
                  <w:b/>
                  <w:sz w:val="22"/>
                  <w:szCs w:val="22"/>
                </w:rPr>
                <w:t>2026</w:t>
              </w:r>
              <w:r w:rsidRPr="00733BCD">
                <w:rPr>
                  <w:b/>
                  <w:sz w:val="22"/>
                  <w:szCs w:val="22"/>
                </w:rPr>
                <w:t xml:space="preserve"> г</w:t>
              </w:r>
            </w:smartTag>
            <w:r w:rsidRPr="00733BCD">
              <w:rPr>
                <w:b/>
                <w:sz w:val="22"/>
                <w:szCs w:val="22"/>
              </w:rPr>
              <w:t>.</w:t>
            </w:r>
            <w:r w:rsidRPr="00733BCD">
              <w:rPr>
                <w:bCs/>
                <w:sz w:val="22"/>
                <w:szCs w:val="22"/>
              </w:rPr>
              <w:t xml:space="preserve"> на электронный адрес оргкомитета </w:t>
            </w:r>
          </w:p>
          <w:p w:rsidR="00E0357D" w:rsidRPr="00733BCD" w:rsidRDefault="00E0357D" w:rsidP="00CF4C35">
            <w:pPr>
              <w:pStyle w:val="BodyText2"/>
              <w:ind w:firstLine="324"/>
              <w:rPr>
                <w:b/>
                <w:bCs/>
                <w:sz w:val="22"/>
                <w:szCs w:val="22"/>
              </w:rPr>
            </w:pPr>
            <w:r>
              <w:rPr>
                <w:rStyle w:val="x-phmenubutton"/>
                <w:b/>
                <w:iCs/>
                <w:sz w:val="22"/>
                <w:szCs w:val="22"/>
                <w:lang w:val="en-US"/>
              </w:rPr>
              <w:t>tur</w:t>
            </w:r>
            <w:r w:rsidRPr="00C73199">
              <w:rPr>
                <w:rStyle w:val="x-phmenubutton"/>
                <w:b/>
                <w:iCs/>
                <w:sz w:val="22"/>
                <w:szCs w:val="22"/>
              </w:rPr>
              <w:t>.</w:t>
            </w:r>
            <w:r>
              <w:rPr>
                <w:rStyle w:val="x-phmenubutton"/>
                <w:b/>
                <w:iCs/>
                <w:sz w:val="22"/>
                <w:szCs w:val="22"/>
                <w:lang w:val="en-US"/>
              </w:rPr>
              <w:t>elina</w:t>
            </w:r>
            <w:r w:rsidRPr="00733BCD">
              <w:rPr>
                <w:rStyle w:val="x-phmenubutton"/>
                <w:b/>
                <w:iCs/>
                <w:sz w:val="22"/>
                <w:szCs w:val="22"/>
              </w:rPr>
              <w:t>@mail.ru</w:t>
            </w:r>
          </w:p>
          <w:p w:rsidR="00E0357D" w:rsidRPr="00733BCD" w:rsidRDefault="00E0357D" w:rsidP="00CF4C35">
            <w:pPr>
              <w:pStyle w:val="BodyText2"/>
              <w:ind w:firstLine="324"/>
              <w:rPr>
                <w:sz w:val="22"/>
                <w:szCs w:val="22"/>
              </w:rPr>
            </w:pPr>
            <w:r w:rsidRPr="00733BCD">
              <w:rPr>
                <w:bCs/>
                <w:sz w:val="22"/>
                <w:szCs w:val="22"/>
              </w:rPr>
              <w:t xml:space="preserve">заявку и </w:t>
            </w:r>
            <w:r w:rsidRPr="00733BCD">
              <w:rPr>
                <w:sz w:val="22"/>
                <w:szCs w:val="22"/>
              </w:rPr>
              <w:t>текст статьи в электронном варианте.</w:t>
            </w:r>
          </w:p>
          <w:p w:rsidR="00E0357D" w:rsidRDefault="00E0357D" w:rsidP="00CF4C35">
            <w:pPr>
              <w:pStyle w:val="BodyText2"/>
              <w:ind w:firstLine="3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результатам работы семинара планируется издание сборника научных статей.</w:t>
            </w:r>
          </w:p>
          <w:p w:rsidR="00E0357D" w:rsidRDefault="00E0357D" w:rsidP="00EA55C6">
            <w:pPr>
              <w:pStyle w:val="BodyText2"/>
            </w:pPr>
            <w:r w:rsidRPr="00733BCD">
              <w:rPr>
                <w:sz w:val="22"/>
                <w:szCs w:val="22"/>
              </w:rPr>
              <w:t xml:space="preserve">Организационный взнос на издание сборника материалов </w:t>
            </w:r>
            <w:r>
              <w:rPr>
                <w:sz w:val="22"/>
                <w:szCs w:val="22"/>
              </w:rPr>
              <w:t>семинара</w:t>
            </w:r>
            <w:r w:rsidRPr="00733BCD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не предусмотрен.</w:t>
            </w:r>
          </w:p>
        </w:tc>
        <w:tc>
          <w:tcPr>
            <w:tcW w:w="1972" w:type="pct"/>
          </w:tcPr>
          <w:p w:rsidR="00E0357D" w:rsidRPr="00733BCD" w:rsidRDefault="00E0357D" w:rsidP="00C90F42">
            <w:pPr>
              <w:pStyle w:val="BodyText2"/>
              <w:ind w:left="175" w:right="176" w:firstLine="184"/>
              <w:jc w:val="center"/>
              <w:rPr>
                <w:b/>
                <w:sz w:val="22"/>
                <w:szCs w:val="22"/>
              </w:rPr>
            </w:pPr>
            <w:r w:rsidRPr="00733BCD">
              <w:rPr>
                <w:b/>
                <w:sz w:val="22"/>
                <w:szCs w:val="22"/>
              </w:rPr>
              <w:t>ТРЕБОВАНИЯ К ОФОРМЛЕНИЮ МАТЕРИАЛОВ</w:t>
            </w:r>
          </w:p>
          <w:p w:rsidR="00E0357D" w:rsidRPr="00733BCD" w:rsidRDefault="00E0357D" w:rsidP="00C90F42">
            <w:pPr>
              <w:pStyle w:val="BodyTextIndent"/>
              <w:spacing w:before="240"/>
              <w:ind w:left="175" w:right="176" w:firstLine="184"/>
              <w:rPr>
                <w:sz w:val="20"/>
              </w:rPr>
            </w:pPr>
            <w:r>
              <w:rPr>
                <w:sz w:val="20"/>
              </w:rPr>
              <w:t>1. Объем – 4-6</w:t>
            </w:r>
            <w:r w:rsidRPr="00733BCD">
              <w:rPr>
                <w:sz w:val="20"/>
              </w:rPr>
              <w:t xml:space="preserve"> </w:t>
            </w:r>
            <w:r w:rsidRPr="00733BCD">
              <w:rPr>
                <w:sz w:val="20"/>
                <w:u w:val="single"/>
              </w:rPr>
              <w:t xml:space="preserve"> полны</w:t>
            </w:r>
            <w:r>
              <w:rPr>
                <w:sz w:val="20"/>
                <w:u w:val="single"/>
              </w:rPr>
              <w:t>х</w:t>
            </w:r>
            <w:r>
              <w:rPr>
                <w:sz w:val="20"/>
              </w:rPr>
              <w:t xml:space="preserve"> страниц</w:t>
            </w:r>
            <w:r w:rsidRPr="00733BCD">
              <w:rPr>
                <w:sz w:val="20"/>
              </w:rPr>
              <w:t xml:space="preserve">. 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>2. Требования к тексту: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 xml:space="preserve">– текстовый редактор – </w:t>
            </w:r>
            <w:r w:rsidRPr="00CF4C35">
              <w:rPr>
                <w:sz w:val="20"/>
                <w:lang w:val="en-US"/>
              </w:rPr>
              <w:t>MS</w:t>
            </w:r>
            <w:r w:rsidRPr="00733BCD">
              <w:rPr>
                <w:sz w:val="20"/>
              </w:rPr>
              <w:t xml:space="preserve"> </w:t>
            </w:r>
            <w:r w:rsidRPr="00CF4C35">
              <w:rPr>
                <w:sz w:val="20"/>
                <w:lang w:val="en-US"/>
              </w:rPr>
              <w:t>Word</w:t>
            </w:r>
            <w:r w:rsidRPr="00733BCD">
              <w:rPr>
                <w:sz w:val="20"/>
              </w:rPr>
              <w:t xml:space="preserve"> 6.0. </w:t>
            </w:r>
          </w:p>
          <w:p w:rsidR="00E0357D" w:rsidRPr="00CF4C35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  <w:lang w:val="en-US"/>
              </w:rPr>
            </w:pPr>
            <w:r w:rsidRPr="00733BCD">
              <w:rPr>
                <w:sz w:val="20"/>
              </w:rPr>
              <w:t>Шрифт</w:t>
            </w:r>
            <w:r w:rsidRPr="00CF4C35">
              <w:rPr>
                <w:sz w:val="20"/>
                <w:lang w:val="en-US"/>
              </w:rPr>
              <w:t xml:space="preserve"> – Times New Roman, </w:t>
            </w:r>
            <w:r w:rsidRPr="00733BCD">
              <w:rPr>
                <w:sz w:val="20"/>
              </w:rPr>
              <w:t>размер</w:t>
            </w:r>
            <w:r w:rsidRPr="00CF4C35">
              <w:rPr>
                <w:sz w:val="20"/>
                <w:lang w:val="en-US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14 pt"/>
              </w:smartTagPr>
              <w:r w:rsidRPr="00CF4C35">
                <w:rPr>
                  <w:sz w:val="20"/>
                  <w:lang w:val="en-US"/>
                </w:rPr>
                <w:t>14 pt</w:t>
              </w:r>
            </w:smartTag>
            <w:r w:rsidRPr="00CF4C35">
              <w:rPr>
                <w:sz w:val="20"/>
                <w:lang w:val="en-US"/>
              </w:rPr>
              <w:t xml:space="preserve">. 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 xml:space="preserve">Формулы и символы набираются с использованием встроенного редактора формул текстового редактора </w:t>
            </w:r>
            <w:r w:rsidRPr="00CF4C35">
              <w:rPr>
                <w:sz w:val="20"/>
                <w:lang w:val="en-US"/>
              </w:rPr>
              <w:t>Word</w:t>
            </w:r>
            <w:r w:rsidRPr="00733BCD">
              <w:rPr>
                <w:sz w:val="20"/>
              </w:rPr>
              <w:t>-2003.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pacing w:val="-4"/>
                <w:sz w:val="20"/>
              </w:rPr>
              <w:t xml:space="preserve">Поля: верхнее – </w:t>
            </w:r>
            <w:smartTag w:uri="urn:schemas-microsoft-com:office:smarttags" w:element="metricconverter">
              <w:smartTagPr>
                <w:attr w:name="ProductID" w:val="25 мм"/>
              </w:smartTagPr>
              <w:r>
                <w:rPr>
                  <w:spacing w:val="-4"/>
                  <w:sz w:val="20"/>
                </w:rPr>
                <w:t>2</w:t>
              </w:r>
              <w:r w:rsidRPr="00733BCD">
                <w:rPr>
                  <w:spacing w:val="-4"/>
                  <w:sz w:val="20"/>
                </w:rPr>
                <w:t>5 мм</w:t>
              </w:r>
            </w:smartTag>
            <w:r w:rsidRPr="00733BCD">
              <w:rPr>
                <w:spacing w:val="-4"/>
                <w:sz w:val="20"/>
              </w:rPr>
              <w:t xml:space="preserve">, правое– </w:t>
            </w:r>
            <w:smartTag w:uri="urn:schemas-microsoft-com:office:smarttags" w:element="metricconverter">
              <w:smartTagPr>
                <w:attr w:name="ProductID" w:val="25 мм"/>
              </w:smartTagPr>
              <w:r w:rsidRPr="00733BCD">
                <w:rPr>
                  <w:spacing w:val="-4"/>
                  <w:sz w:val="20"/>
                </w:rPr>
                <w:t>25</w:t>
              </w:r>
              <w:r w:rsidRPr="00CF4C35">
                <w:rPr>
                  <w:spacing w:val="-4"/>
                  <w:sz w:val="20"/>
                  <w:lang w:val="en-US"/>
                </w:rPr>
                <w:t> </w:t>
              </w:r>
              <w:r w:rsidRPr="00733BCD">
                <w:rPr>
                  <w:spacing w:val="-4"/>
                  <w:sz w:val="20"/>
                </w:rPr>
                <w:t>мм</w:t>
              </w:r>
            </w:smartTag>
            <w:r w:rsidRPr="00733BCD">
              <w:rPr>
                <w:spacing w:val="-4"/>
                <w:sz w:val="20"/>
              </w:rPr>
              <w:t xml:space="preserve">, левое– </w:t>
            </w:r>
            <w:smartTag w:uri="urn:schemas-microsoft-com:office:smarttags" w:element="metricconverter">
              <w:smartTagPr>
                <w:attr w:name="ProductID" w:val="25 мм"/>
              </w:smartTagPr>
              <w:r w:rsidRPr="00733BCD">
                <w:rPr>
                  <w:spacing w:val="-4"/>
                  <w:sz w:val="20"/>
                </w:rPr>
                <w:t>25</w:t>
              </w:r>
              <w:r w:rsidRPr="00CF4C35">
                <w:rPr>
                  <w:spacing w:val="-4"/>
                  <w:sz w:val="20"/>
                  <w:lang w:val="en-US"/>
                </w:rPr>
                <w:t> </w:t>
              </w:r>
              <w:r w:rsidRPr="00733BCD">
                <w:rPr>
                  <w:spacing w:val="-4"/>
                  <w:sz w:val="20"/>
                </w:rPr>
                <w:t>мм</w:t>
              </w:r>
            </w:smartTag>
            <w:r w:rsidRPr="00733BCD">
              <w:rPr>
                <w:spacing w:val="-4"/>
                <w:sz w:val="20"/>
              </w:rPr>
              <w:t>, нижнее –</w:t>
            </w:r>
            <w:r w:rsidRPr="00733BCD">
              <w:rPr>
                <w:sz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25 мм"/>
              </w:smartTagPr>
              <w:r w:rsidRPr="00733BCD">
                <w:rPr>
                  <w:sz w:val="20"/>
                </w:rPr>
                <w:t>25</w:t>
              </w:r>
              <w:r w:rsidRPr="00CF4C35">
                <w:rPr>
                  <w:sz w:val="20"/>
                  <w:lang w:val="en-US"/>
                </w:rPr>
                <w:t> </w:t>
              </w:r>
              <w:r w:rsidRPr="00733BCD">
                <w:rPr>
                  <w:sz w:val="20"/>
                </w:rPr>
                <w:t>мм</w:t>
              </w:r>
            </w:smartTag>
            <w:r w:rsidRPr="00733BCD">
              <w:rPr>
                <w:sz w:val="20"/>
              </w:rPr>
              <w:t xml:space="preserve">. Абзацный отступ – </w:t>
            </w:r>
            <w:smartTag w:uri="urn:schemas-microsoft-com:office:smarttags" w:element="metricconverter">
              <w:smartTagPr>
                <w:attr w:name="ProductID" w:val="1,25 см"/>
              </w:smartTagPr>
              <w:r w:rsidRPr="00733BCD">
                <w:rPr>
                  <w:sz w:val="20"/>
                </w:rPr>
                <w:t>1,25 см</w:t>
              </w:r>
            </w:smartTag>
            <w:r w:rsidRPr="00733BCD">
              <w:rPr>
                <w:sz w:val="20"/>
              </w:rPr>
              <w:t>. (запрещается установка абзацного отступа пробелами).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 xml:space="preserve">Висячая строка не допускается. 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>Межстрочный интервал – одинарный.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 xml:space="preserve">Текст – тщательно вычитан и отредактирован. 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  <w:u w:val="single"/>
              </w:rPr>
              <w:t>Каждая</w:t>
            </w:r>
            <w:r w:rsidRPr="00733BCD">
              <w:rPr>
                <w:sz w:val="20"/>
              </w:rPr>
              <w:t xml:space="preserve"> из перечисленных ниже строк –  с абзацного отступа, с выравниванием по левому краю и без точки в конце: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>– в первой строке индекс УДК (обязательно!);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>– пустая строка;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>– инициалы и фамилия автора (шрифт полужирный, прописные буквы).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>– страна, город, краткое наименование учреждения (по Уставу).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>– пустая строка.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 xml:space="preserve">– название материалов (шрифт полужирный, прописные буквы) (если </w:t>
            </w:r>
            <w:r w:rsidRPr="00733BCD">
              <w:rPr>
                <w:sz w:val="20"/>
                <w:u w:val="single"/>
              </w:rPr>
              <w:t>название</w:t>
            </w:r>
            <w:r w:rsidRPr="00733BCD">
              <w:rPr>
                <w:sz w:val="20"/>
              </w:rPr>
              <w:t xml:space="preserve"> из нескольких строк, то </w:t>
            </w:r>
            <w:r w:rsidRPr="00733BCD">
              <w:rPr>
                <w:sz w:val="20"/>
                <w:u w:val="single"/>
              </w:rPr>
              <w:t>без знаков переноса</w:t>
            </w:r>
            <w:r w:rsidRPr="00733BCD">
              <w:rPr>
                <w:sz w:val="20"/>
              </w:rPr>
              <w:t>).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  <w:u w:val="single"/>
              </w:rPr>
              <w:t>Текст</w:t>
            </w:r>
            <w:r w:rsidRPr="00733BCD">
              <w:rPr>
                <w:sz w:val="20"/>
              </w:rPr>
              <w:t xml:space="preserve"> – после пропуска строки с абзацного отступа </w:t>
            </w:r>
            <w:r w:rsidRPr="00733BCD">
              <w:rPr>
                <w:sz w:val="20"/>
                <w:u w:val="single"/>
              </w:rPr>
              <w:t>с обязательным</w:t>
            </w:r>
            <w:r w:rsidRPr="00733BCD">
              <w:rPr>
                <w:sz w:val="20"/>
              </w:rPr>
              <w:t xml:space="preserve"> выравниванием по ширине и автоматической расстановкой переносов. Не допускается более одного пробела между словами в тексте.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>Различать использование знака дефиса «-» и знака тире «–».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 xml:space="preserve">Таблицы и рисунки </w:t>
            </w:r>
            <w:r>
              <w:rPr>
                <w:sz w:val="20"/>
              </w:rPr>
              <w:t xml:space="preserve">- </w:t>
            </w:r>
            <w:r w:rsidRPr="00733BCD">
              <w:rPr>
                <w:sz w:val="20"/>
              </w:rPr>
              <w:t>шрифт не менее 12.</w:t>
            </w:r>
          </w:p>
          <w:p w:rsidR="00E0357D" w:rsidRPr="00733BCD" w:rsidRDefault="00E0357D" w:rsidP="00C90F42">
            <w:pPr>
              <w:pStyle w:val="BodyTextIndent"/>
              <w:spacing w:after="0"/>
              <w:ind w:left="175" w:right="176" w:firstLine="181"/>
              <w:jc w:val="both"/>
              <w:rPr>
                <w:sz w:val="20"/>
              </w:rPr>
            </w:pPr>
            <w:r w:rsidRPr="00733BCD">
              <w:rPr>
                <w:sz w:val="20"/>
              </w:rPr>
              <w:t xml:space="preserve">Не допускается изображение рисунков и таблиц, превышающих вышеуказанные параметры страницы. </w:t>
            </w:r>
          </w:p>
          <w:p w:rsidR="00E0357D" w:rsidRPr="00733BCD" w:rsidRDefault="00E0357D" w:rsidP="00C90F42">
            <w:pPr>
              <w:pStyle w:val="BodyTextIndent"/>
              <w:tabs>
                <w:tab w:val="left" w:pos="6323"/>
              </w:tabs>
              <w:spacing w:after="0"/>
              <w:ind w:left="175" w:right="176" w:firstLine="249"/>
              <w:jc w:val="both"/>
              <w:rPr>
                <w:sz w:val="20"/>
                <w:szCs w:val="20"/>
              </w:rPr>
            </w:pPr>
            <w:r w:rsidRPr="00733BCD">
              <w:rPr>
                <w:sz w:val="20"/>
                <w:szCs w:val="20"/>
              </w:rPr>
              <w:t>– через строку от текста слова «СПИСОК ЛИТЕРАТУРЫ» (прописные, от центра без абзаца), далее через строку источники, на которые есть ссылки. Список литературы оформляется по ГОСТ 7.1.–2003;</w:t>
            </w:r>
          </w:p>
          <w:p w:rsidR="00E0357D" w:rsidRPr="00733BCD" w:rsidRDefault="00E0357D" w:rsidP="00C90F42">
            <w:pPr>
              <w:pStyle w:val="BodyTextIndent"/>
              <w:tabs>
                <w:tab w:val="left" w:pos="6323"/>
              </w:tabs>
              <w:ind w:left="175" w:right="176" w:firstLine="252"/>
              <w:jc w:val="both"/>
              <w:rPr>
                <w:sz w:val="20"/>
              </w:rPr>
            </w:pPr>
            <w:r w:rsidRPr="00733BCD">
              <w:rPr>
                <w:sz w:val="20"/>
              </w:rPr>
              <w:t>Ссылки на источники даются в тексте в квадратных скобках [2, с. 35]. Не допускаются подстрочные ссылки и колонтитулы.</w:t>
            </w:r>
          </w:p>
          <w:p w:rsidR="00E0357D" w:rsidRPr="00733BCD" w:rsidRDefault="00E0357D" w:rsidP="00C90F42">
            <w:pPr>
              <w:pStyle w:val="BodyTextIndent"/>
              <w:tabs>
                <w:tab w:val="left" w:pos="6323"/>
              </w:tabs>
              <w:ind w:left="175" w:right="176" w:firstLine="252"/>
              <w:rPr>
                <w:sz w:val="20"/>
              </w:rPr>
            </w:pPr>
            <w:r w:rsidRPr="00733BCD">
              <w:rPr>
                <w:sz w:val="20"/>
              </w:rPr>
              <w:t>Страницы не нумеруются.</w:t>
            </w:r>
          </w:p>
          <w:p w:rsidR="00E0357D" w:rsidRPr="00733BCD" w:rsidRDefault="00E0357D" w:rsidP="00CF4C35">
            <w:pPr>
              <w:pStyle w:val="BodyTextIndent"/>
              <w:tabs>
                <w:tab w:val="left" w:pos="6323"/>
              </w:tabs>
              <w:ind w:left="0" w:right="178" w:firstLine="252"/>
            </w:pPr>
          </w:p>
        </w:tc>
        <w:tc>
          <w:tcPr>
            <w:tcW w:w="1515" w:type="pct"/>
          </w:tcPr>
          <w:p w:rsidR="00E0357D" w:rsidRPr="00733BCD" w:rsidRDefault="00E0357D" w:rsidP="00CF4C35">
            <w:pPr>
              <w:pStyle w:val="BodyTextIndent"/>
              <w:ind w:left="0" w:right="89" w:firstLine="252"/>
              <w:jc w:val="both"/>
              <w:rPr>
                <w:b/>
                <w:sz w:val="20"/>
              </w:rPr>
            </w:pPr>
            <w:r w:rsidRPr="00733BCD">
              <w:rPr>
                <w:b/>
                <w:sz w:val="20"/>
              </w:rPr>
              <w:t xml:space="preserve">Материалы, не соответствующие научной направленности, требованиям к оформлению, а также отправленные позже указанного срока не рассматриваются и обратно не высылаются. </w:t>
            </w:r>
          </w:p>
          <w:p w:rsidR="00E0357D" w:rsidRPr="00733BCD" w:rsidRDefault="00E0357D" w:rsidP="00CF4C35">
            <w:pPr>
              <w:pStyle w:val="BodyTextIndent"/>
              <w:spacing w:after="0"/>
              <w:ind w:left="0" w:right="91" w:firstLine="249"/>
              <w:jc w:val="both"/>
              <w:rPr>
                <w:i/>
                <w:sz w:val="20"/>
                <w:szCs w:val="20"/>
                <w:u w:val="single"/>
              </w:rPr>
            </w:pPr>
            <w:r w:rsidRPr="00733BCD">
              <w:rPr>
                <w:sz w:val="20"/>
                <w:szCs w:val="20"/>
                <w:u w:val="single"/>
              </w:rPr>
              <w:t>Ответственность за научное содержание и изложение материалов несут авторы.</w:t>
            </w:r>
          </w:p>
          <w:p w:rsidR="00E0357D" w:rsidRPr="00733BCD" w:rsidRDefault="00E0357D" w:rsidP="00CF4C35">
            <w:pPr>
              <w:pStyle w:val="BodyTextIndent"/>
              <w:spacing w:line="360" w:lineRule="auto"/>
              <w:ind w:left="0" w:right="89" w:firstLine="252"/>
              <w:jc w:val="center"/>
              <w:rPr>
                <w:i/>
                <w:sz w:val="20"/>
              </w:rPr>
            </w:pPr>
          </w:p>
          <w:p w:rsidR="00E0357D" w:rsidRPr="00733BCD" w:rsidRDefault="00E0357D" w:rsidP="00CF4C35">
            <w:pPr>
              <w:pStyle w:val="BodyTextIndent"/>
              <w:spacing w:line="360" w:lineRule="auto"/>
              <w:ind w:left="0" w:right="89" w:firstLine="252"/>
              <w:jc w:val="center"/>
              <w:rPr>
                <w:i/>
                <w:sz w:val="20"/>
              </w:rPr>
            </w:pPr>
            <w:r w:rsidRPr="00733BCD">
              <w:rPr>
                <w:i/>
                <w:sz w:val="20"/>
              </w:rPr>
              <w:t>ПРИМЕР ОФОРМЛЕНИЯ МАТЕРИАЛОВ</w:t>
            </w:r>
          </w:p>
          <w:p w:rsidR="00E0357D" w:rsidRPr="00733BCD" w:rsidRDefault="00E0357D" w:rsidP="00CF4C35">
            <w:pPr>
              <w:pStyle w:val="BodyTextIndent"/>
              <w:spacing w:after="0"/>
              <w:ind w:left="0" w:right="89" w:firstLine="508"/>
              <w:rPr>
                <w:sz w:val="20"/>
              </w:rPr>
            </w:pPr>
            <w:r w:rsidRPr="00733BCD">
              <w:rPr>
                <w:sz w:val="20"/>
              </w:rPr>
              <w:t>УДК ….</w:t>
            </w:r>
          </w:p>
          <w:p w:rsidR="00E0357D" w:rsidRPr="00733BCD" w:rsidRDefault="00E0357D" w:rsidP="00CF4C35">
            <w:pPr>
              <w:pStyle w:val="BodyTextIndent"/>
              <w:tabs>
                <w:tab w:val="left" w:pos="5289"/>
              </w:tabs>
              <w:spacing w:after="0"/>
              <w:ind w:left="0" w:right="89" w:firstLine="508"/>
              <w:rPr>
                <w:sz w:val="20"/>
              </w:rPr>
            </w:pPr>
          </w:p>
          <w:p w:rsidR="00E0357D" w:rsidRPr="00733BCD" w:rsidRDefault="00E0357D" w:rsidP="00CF4C35">
            <w:pPr>
              <w:pStyle w:val="BodyTextIndent"/>
              <w:tabs>
                <w:tab w:val="left" w:pos="5289"/>
              </w:tabs>
              <w:spacing w:after="0"/>
              <w:ind w:left="0" w:right="89" w:firstLine="508"/>
              <w:rPr>
                <w:b/>
                <w:sz w:val="20"/>
              </w:rPr>
            </w:pPr>
            <w:r w:rsidRPr="00733BCD">
              <w:rPr>
                <w:b/>
                <w:sz w:val="20"/>
              </w:rPr>
              <w:t>И.О.</w:t>
            </w:r>
            <w:r w:rsidRPr="00CF4C35">
              <w:rPr>
                <w:b/>
                <w:sz w:val="20"/>
                <w:lang w:val="en-US"/>
              </w:rPr>
              <w:t> </w:t>
            </w:r>
            <w:r w:rsidRPr="00733BCD">
              <w:rPr>
                <w:b/>
                <w:sz w:val="20"/>
              </w:rPr>
              <w:t>ФАМИЛИЯ</w:t>
            </w:r>
          </w:p>
          <w:p w:rsidR="00E0357D" w:rsidRPr="00733BCD" w:rsidRDefault="00E0357D" w:rsidP="00CF4C35">
            <w:pPr>
              <w:pStyle w:val="BodyTextIndent"/>
              <w:tabs>
                <w:tab w:val="left" w:pos="4580"/>
              </w:tabs>
              <w:spacing w:after="0"/>
              <w:ind w:left="0" w:right="89" w:firstLine="508"/>
              <w:rPr>
                <w:sz w:val="20"/>
              </w:rPr>
            </w:pPr>
            <w:r w:rsidRPr="00733BCD">
              <w:rPr>
                <w:sz w:val="20"/>
              </w:rPr>
              <w:t>Беларусь, Брест, БрГ</w:t>
            </w:r>
            <w:r>
              <w:rPr>
                <w:sz w:val="20"/>
              </w:rPr>
              <w:t>Т</w:t>
            </w:r>
            <w:r w:rsidRPr="00733BCD">
              <w:rPr>
                <w:sz w:val="20"/>
              </w:rPr>
              <w:t xml:space="preserve">У </w:t>
            </w:r>
          </w:p>
          <w:p w:rsidR="00E0357D" w:rsidRPr="00733BCD" w:rsidRDefault="00E0357D" w:rsidP="00CF4C35">
            <w:pPr>
              <w:pStyle w:val="BodyTextIndent"/>
              <w:spacing w:after="0"/>
              <w:ind w:left="0" w:right="89" w:firstLine="508"/>
              <w:rPr>
                <w:sz w:val="20"/>
              </w:rPr>
            </w:pPr>
          </w:p>
          <w:p w:rsidR="00E0357D" w:rsidRPr="00733BCD" w:rsidRDefault="00E0357D" w:rsidP="00CF4C35">
            <w:pPr>
              <w:pStyle w:val="BodyTextIndent"/>
              <w:spacing w:after="0"/>
              <w:ind w:left="0" w:right="89" w:firstLine="508"/>
              <w:rPr>
                <w:b/>
                <w:sz w:val="20"/>
              </w:rPr>
            </w:pPr>
            <w:r w:rsidRPr="00733BCD">
              <w:rPr>
                <w:b/>
                <w:sz w:val="20"/>
              </w:rPr>
              <w:t>НАЗВАНИЕ МАТЕРИАЛОВ</w:t>
            </w:r>
          </w:p>
          <w:p w:rsidR="00E0357D" w:rsidRPr="00733BCD" w:rsidRDefault="00E0357D" w:rsidP="00CF4C35">
            <w:pPr>
              <w:pStyle w:val="BodyTextIndent"/>
              <w:spacing w:after="0"/>
              <w:ind w:left="0" w:right="89" w:firstLine="508"/>
              <w:rPr>
                <w:b/>
                <w:sz w:val="20"/>
              </w:rPr>
            </w:pPr>
            <w:r w:rsidRPr="00733BCD">
              <w:rPr>
                <w:b/>
                <w:sz w:val="20"/>
              </w:rPr>
              <w:t>ПРОДОЛЖЕНИЕ НАЗВАНИЯ</w:t>
            </w:r>
          </w:p>
          <w:p w:rsidR="00E0357D" w:rsidRPr="00733BCD" w:rsidRDefault="00E0357D" w:rsidP="00CF4C35">
            <w:pPr>
              <w:pStyle w:val="BodyTextIndent"/>
              <w:spacing w:after="0"/>
              <w:ind w:left="0" w:right="3600" w:firstLine="508"/>
              <w:rPr>
                <w:sz w:val="20"/>
              </w:rPr>
            </w:pPr>
          </w:p>
          <w:p w:rsidR="00E0357D" w:rsidRPr="00733BCD" w:rsidRDefault="00E0357D" w:rsidP="00CF4C35">
            <w:pPr>
              <w:pStyle w:val="BodyTextIndent"/>
              <w:ind w:left="0" w:right="230" w:firstLine="508"/>
              <w:jc w:val="both"/>
              <w:rPr>
                <w:sz w:val="20"/>
              </w:rPr>
            </w:pPr>
            <w:r w:rsidRPr="00733BCD">
              <w:rPr>
                <w:sz w:val="20"/>
              </w:rPr>
              <w:t>Текст -----------------------------------------------------------------------------------------------------------------------------------------.</w:t>
            </w:r>
          </w:p>
          <w:p w:rsidR="00E0357D" w:rsidRPr="00733BCD" w:rsidRDefault="00E0357D" w:rsidP="00CF4C35">
            <w:pPr>
              <w:pStyle w:val="BodyTextIndent"/>
              <w:ind w:left="0" w:right="3600"/>
              <w:rPr>
                <w:sz w:val="20"/>
              </w:rPr>
            </w:pPr>
            <w:r w:rsidRPr="00733BCD">
              <w:rPr>
                <w:sz w:val="20"/>
              </w:rPr>
              <w:t>Таблица 1 – Текст…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729"/>
              <w:gridCol w:w="1555"/>
            </w:tblGrid>
            <w:tr w:rsidR="00E0357D" w:rsidRPr="00CF2BE7" w:rsidTr="00641005">
              <w:trPr>
                <w:jc w:val="center"/>
              </w:trPr>
              <w:tc>
                <w:tcPr>
                  <w:tcW w:w="17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57D" w:rsidRPr="00733BCD" w:rsidRDefault="00E0357D" w:rsidP="001472B7">
                  <w:pPr>
                    <w:pStyle w:val="BodyTextIndent"/>
                    <w:spacing w:line="168" w:lineRule="auto"/>
                    <w:ind w:left="0" w:right="3600"/>
                    <w:rPr>
                      <w:sz w:val="20"/>
                    </w:rPr>
                  </w:pPr>
                </w:p>
              </w:tc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57D" w:rsidRPr="00733BCD" w:rsidRDefault="00E0357D" w:rsidP="001472B7">
                  <w:pPr>
                    <w:pStyle w:val="BodyTextIndent"/>
                    <w:spacing w:line="168" w:lineRule="auto"/>
                    <w:ind w:left="0" w:right="3600"/>
                    <w:rPr>
                      <w:sz w:val="20"/>
                    </w:rPr>
                  </w:pPr>
                </w:p>
              </w:tc>
            </w:tr>
          </w:tbl>
          <w:p w:rsidR="00E0357D" w:rsidRPr="00733BCD" w:rsidRDefault="00E0357D" w:rsidP="00CF4C35">
            <w:pPr>
              <w:pStyle w:val="BodyTextIndent"/>
              <w:spacing w:after="0"/>
              <w:ind w:left="0" w:right="3600"/>
              <w:rPr>
                <w:sz w:val="20"/>
              </w:rPr>
            </w:pPr>
          </w:p>
          <w:tbl>
            <w:tblPr>
              <w:tblW w:w="0" w:type="auto"/>
              <w:tblInd w:w="20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900"/>
            </w:tblGrid>
            <w:tr w:rsidR="00E0357D" w:rsidRPr="00CF2BE7" w:rsidTr="00EB2826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57D" w:rsidRPr="00733BCD" w:rsidRDefault="00E0357D" w:rsidP="00EB2826">
                  <w:pPr>
                    <w:pStyle w:val="BodyTextIndent"/>
                    <w:spacing w:after="0"/>
                    <w:ind w:left="0" w:right="3600"/>
                    <w:jc w:val="center"/>
                    <w:rPr>
                      <w:sz w:val="20"/>
                    </w:rPr>
                  </w:pPr>
                </w:p>
              </w:tc>
            </w:tr>
          </w:tbl>
          <w:p w:rsidR="00E0357D" w:rsidRPr="00733BCD" w:rsidRDefault="00E0357D" w:rsidP="00CF4C35">
            <w:pPr>
              <w:pStyle w:val="BodyTextIndent"/>
              <w:spacing w:after="0"/>
              <w:ind w:left="0" w:right="3600"/>
              <w:jc w:val="center"/>
              <w:rPr>
                <w:b/>
                <w:sz w:val="20"/>
              </w:rPr>
            </w:pPr>
          </w:p>
          <w:p w:rsidR="00E0357D" w:rsidRPr="00733BCD" w:rsidRDefault="00E0357D" w:rsidP="00CF4C35">
            <w:pPr>
              <w:pStyle w:val="BodyTextIndent"/>
              <w:spacing w:after="0"/>
              <w:ind w:left="0" w:right="230"/>
              <w:jc w:val="center"/>
              <w:rPr>
                <w:b/>
                <w:sz w:val="20"/>
              </w:rPr>
            </w:pPr>
            <w:r w:rsidRPr="00733BCD">
              <w:rPr>
                <w:b/>
                <w:sz w:val="20"/>
              </w:rPr>
              <w:t>Рисунок 1 – Подпись к рисунку</w:t>
            </w:r>
          </w:p>
          <w:p w:rsidR="00E0357D" w:rsidRPr="00733BCD" w:rsidRDefault="00E0357D" w:rsidP="00CF4C35">
            <w:pPr>
              <w:pStyle w:val="BodyTextIndent"/>
              <w:spacing w:line="168" w:lineRule="auto"/>
              <w:ind w:left="0" w:right="3600" w:firstLine="454"/>
              <w:jc w:val="center"/>
              <w:rPr>
                <w:sz w:val="20"/>
              </w:rPr>
            </w:pPr>
          </w:p>
          <w:p w:rsidR="00E0357D" w:rsidRPr="00733BCD" w:rsidRDefault="00E0357D" w:rsidP="00CF4C35">
            <w:pPr>
              <w:pStyle w:val="BodyTextIndent"/>
              <w:ind w:left="0" w:right="292" w:firstLine="454"/>
              <w:jc w:val="center"/>
              <w:rPr>
                <w:sz w:val="20"/>
              </w:rPr>
            </w:pPr>
            <w:r w:rsidRPr="00733BCD">
              <w:rPr>
                <w:sz w:val="20"/>
              </w:rPr>
              <w:t>СПИСОК ЛИТЕРАТУРЫ</w:t>
            </w:r>
          </w:p>
          <w:p w:rsidR="00E0357D" w:rsidRPr="00733BCD" w:rsidRDefault="00E0357D" w:rsidP="00CF4C35">
            <w:pPr>
              <w:pStyle w:val="BodyTextIndent"/>
              <w:spacing w:line="168" w:lineRule="auto"/>
              <w:ind w:left="0" w:right="3600" w:firstLine="454"/>
              <w:jc w:val="center"/>
              <w:rPr>
                <w:sz w:val="20"/>
              </w:rPr>
            </w:pPr>
          </w:p>
          <w:p w:rsidR="00E0357D" w:rsidRPr="00733BCD" w:rsidRDefault="00E0357D" w:rsidP="00CF4C35">
            <w:pPr>
              <w:pStyle w:val="BodyTextIndent"/>
              <w:tabs>
                <w:tab w:val="left" w:pos="6745"/>
              </w:tabs>
              <w:spacing w:line="168" w:lineRule="auto"/>
              <w:ind w:left="0" w:right="89" w:firstLine="454"/>
              <w:rPr>
                <w:b/>
              </w:rPr>
            </w:pPr>
            <w:r w:rsidRPr="00733BCD">
              <w:rPr>
                <w:sz w:val="20"/>
              </w:rPr>
              <w:t xml:space="preserve">1. </w:t>
            </w:r>
            <w:r w:rsidRPr="00733BCD">
              <w:rPr>
                <w:b/>
              </w:rPr>
              <w:t>-----------------------------------------------</w:t>
            </w:r>
          </w:p>
          <w:p w:rsidR="00E0357D" w:rsidRPr="00733BCD" w:rsidRDefault="00E0357D" w:rsidP="00CF4C35">
            <w:pPr>
              <w:pStyle w:val="BodyTextIndent"/>
              <w:tabs>
                <w:tab w:val="left" w:pos="2301"/>
              </w:tabs>
              <w:spacing w:line="168" w:lineRule="auto"/>
              <w:ind w:left="0"/>
              <w:rPr>
                <w:b/>
              </w:rPr>
            </w:pPr>
            <w:r w:rsidRPr="00733BCD">
              <w:rPr>
                <w:b/>
              </w:rPr>
              <w:t>----------------------------------</w:t>
            </w:r>
          </w:p>
          <w:p w:rsidR="00E0357D" w:rsidRPr="00CF4C35" w:rsidRDefault="00E0357D" w:rsidP="00CF4C35">
            <w:pPr>
              <w:ind w:right="150" w:firstLine="468"/>
              <w:rPr>
                <w:b/>
              </w:rPr>
            </w:pPr>
            <w:r w:rsidRPr="00CF4C35">
              <w:rPr>
                <w:sz w:val="20"/>
                <w:szCs w:val="20"/>
              </w:rPr>
              <w:t>2.</w:t>
            </w:r>
            <w:r w:rsidRPr="000C5271">
              <w:t xml:space="preserve"> </w:t>
            </w:r>
            <w:r w:rsidRPr="00CF4C35">
              <w:rPr>
                <w:b/>
              </w:rPr>
              <w:t>----------------------------------------------</w:t>
            </w:r>
          </w:p>
          <w:p w:rsidR="00E0357D" w:rsidRDefault="00E0357D" w:rsidP="00EB2826">
            <w:r w:rsidRPr="00CF4C35">
              <w:rPr>
                <w:b/>
              </w:rPr>
              <w:t>-------------------------</w:t>
            </w:r>
          </w:p>
        </w:tc>
      </w:tr>
    </w:tbl>
    <w:p w:rsidR="00E0357D" w:rsidRDefault="00E0357D"/>
    <w:tbl>
      <w:tblPr>
        <w:tblW w:w="0" w:type="auto"/>
        <w:tblLook w:val="00A0"/>
      </w:tblPr>
      <w:tblGrid>
        <w:gridCol w:w="5733"/>
        <w:gridCol w:w="4676"/>
        <w:gridCol w:w="5205"/>
      </w:tblGrid>
      <w:tr w:rsidR="00E0357D" w:rsidTr="0097581E">
        <w:tc>
          <w:tcPr>
            <w:tcW w:w="5733" w:type="dxa"/>
          </w:tcPr>
          <w:p w:rsidR="00E0357D" w:rsidRDefault="00E0357D" w:rsidP="00CF4C35">
            <w:pPr>
              <w:jc w:val="center"/>
            </w:pPr>
          </w:p>
          <w:p w:rsidR="00E0357D" w:rsidRDefault="00E0357D" w:rsidP="00CF4C35">
            <w:pPr>
              <w:jc w:val="center"/>
            </w:pPr>
            <w:r>
              <w:t>ОРГАНИЗАЦИОННЫЙ КОМИТЕТ:</w:t>
            </w:r>
          </w:p>
          <w:p w:rsidR="00E0357D" w:rsidRDefault="00E0357D" w:rsidP="0084297B"/>
          <w:p w:rsidR="00E0357D" w:rsidRDefault="00E0357D" w:rsidP="00A43DFA">
            <w:pPr>
              <w:jc w:val="both"/>
            </w:pPr>
            <w:r>
              <w:t xml:space="preserve">Председатель: </w:t>
            </w:r>
            <w:r w:rsidRPr="00D62535">
              <w:rPr>
                <w:b/>
              </w:rPr>
              <w:t>Левчук Н.В.,</w:t>
            </w:r>
            <w:r>
              <w:t xml:space="preserve"> к.т.н., доцент, заведующий кафедрой инженерной экологии и химии УО БрГТУ;</w:t>
            </w:r>
          </w:p>
          <w:p w:rsidR="00E0357D" w:rsidRDefault="00E0357D" w:rsidP="00A43DFA">
            <w:pPr>
              <w:jc w:val="both"/>
            </w:pPr>
          </w:p>
          <w:p w:rsidR="00E0357D" w:rsidRDefault="00E0357D" w:rsidP="00A43DFA">
            <w:pPr>
              <w:jc w:val="both"/>
            </w:pPr>
            <w:r w:rsidRPr="00C90F42">
              <w:t>Члены оргкомитета:</w:t>
            </w:r>
          </w:p>
          <w:p w:rsidR="00E0357D" w:rsidRPr="00C90F42" w:rsidRDefault="00E0357D" w:rsidP="00A43DFA">
            <w:pPr>
              <w:jc w:val="both"/>
            </w:pPr>
            <w:r>
              <w:rPr>
                <w:b/>
              </w:rPr>
              <w:t>Тур Э.А</w:t>
            </w:r>
            <w:r w:rsidRPr="00F24D18">
              <w:rPr>
                <w:b/>
              </w:rPr>
              <w:t>.,</w:t>
            </w:r>
            <w:r>
              <w:t xml:space="preserve"> </w:t>
            </w:r>
            <w:r w:rsidRPr="00C90F42">
              <w:t>к.т.н., доцент</w:t>
            </w:r>
            <w:r>
              <w:t>, доцент</w:t>
            </w:r>
            <w:r w:rsidRPr="00C90F42">
              <w:t xml:space="preserve"> кафедры </w:t>
            </w:r>
            <w:r>
              <w:t>ИЭиХ</w:t>
            </w:r>
            <w:r w:rsidRPr="00C90F42">
              <w:t xml:space="preserve"> БрГ</w:t>
            </w:r>
            <w:r>
              <w:t>ТУ;</w:t>
            </w:r>
          </w:p>
          <w:p w:rsidR="00E0357D" w:rsidRPr="00D62535" w:rsidRDefault="00E0357D" w:rsidP="00A43DFA">
            <w:pPr>
              <w:jc w:val="both"/>
            </w:pPr>
            <w:r w:rsidRPr="00F24D18">
              <w:rPr>
                <w:b/>
              </w:rPr>
              <w:t>Басов С.В.,</w:t>
            </w:r>
            <w:r>
              <w:t xml:space="preserve"> </w:t>
            </w:r>
            <w:r w:rsidRPr="00C90F42">
              <w:t>к.т.н., доцент</w:t>
            </w:r>
            <w:r>
              <w:t>, доцент</w:t>
            </w:r>
            <w:r w:rsidRPr="00C90F42">
              <w:t xml:space="preserve"> кафедры </w:t>
            </w:r>
            <w:r>
              <w:t>ИЭиХ</w:t>
            </w:r>
            <w:r w:rsidRPr="00C90F42">
              <w:t xml:space="preserve"> БрГ</w:t>
            </w:r>
            <w:r>
              <w:t>ТУ.</w:t>
            </w:r>
          </w:p>
          <w:p w:rsidR="00E0357D" w:rsidRPr="00C90F42" w:rsidRDefault="00E0357D" w:rsidP="00A43DFA">
            <w:pPr>
              <w:jc w:val="both"/>
            </w:pPr>
          </w:p>
          <w:p w:rsidR="00E0357D" w:rsidRDefault="00E0357D" w:rsidP="00CF4C35">
            <w:pPr>
              <w:jc w:val="both"/>
            </w:pPr>
          </w:p>
          <w:p w:rsidR="00E0357D" w:rsidRDefault="00E0357D" w:rsidP="00CF4C35">
            <w:pPr>
              <w:jc w:val="both"/>
            </w:pPr>
          </w:p>
          <w:p w:rsidR="00E0357D" w:rsidRPr="0084297B" w:rsidRDefault="00E0357D" w:rsidP="00CF4C35">
            <w:pPr>
              <w:jc w:val="both"/>
            </w:pPr>
          </w:p>
          <w:p w:rsidR="00E0357D" w:rsidRPr="0084297B" w:rsidRDefault="00E0357D" w:rsidP="00CF4C35">
            <w:pPr>
              <w:jc w:val="both"/>
            </w:pPr>
            <w:r w:rsidRPr="0084297B">
              <w:t>Адрес оргкомитета:</w:t>
            </w:r>
          </w:p>
          <w:p w:rsidR="00E0357D" w:rsidRDefault="00E0357D" w:rsidP="00CF4C35">
            <w:pPr>
              <w:jc w:val="both"/>
            </w:pPr>
            <w:r w:rsidRPr="0084297B">
              <w:t xml:space="preserve">Учреждение образования «Брестский государственный </w:t>
            </w:r>
            <w:r>
              <w:t xml:space="preserve">технический </w:t>
            </w:r>
            <w:r w:rsidRPr="0084297B">
              <w:t>университет», факультет</w:t>
            </w:r>
            <w:r>
              <w:t xml:space="preserve"> инженерных систем и экологии</w:t>
            </w:r>
            <w:r w:rsidRPr="0084297B">
              <w:t xml:space="preserve">, кафедра </w:t>
            </w:r>
            <w:r>
              <w:t xml:space="preserve">инженерной экологии и </w:t>
            </w:r>
            <w:r w:rsidRPr="0084297B">
              <w:t xml:space="preserve">химии </w:t>
            </w:r>
          </w:p>
          <w:p w:rsidR="00E0357D" w:rsidRDefault="00E0357D" w:rsidP="00CF4C35">
            <w:pPr>
              <w:jc w:val="both"/>
            </w:pPr>
            <w:r w:rsidRPr="0084297B">
              <w:t>(каб. 4</w:t>
            </w:r>
            <w:r>
              <w:t>31, уч.корпус №1), 224017,</w:t>
            </w:r>
          </w:p>
          <w:p w:rsidR="00E0357D" w:rsidRPr="0084297B" w:rsidRDefault="00E0357D" w:rsidP="00CF4C35">
            <w:pPr>
              <w:jc w:val="both"/>
            </w:pPr>
            <w:r>
              <w:t xml:space="preserve">ул. Московская, </w:t>
            </w:r>
            <w:smartTag w:uri="urn:schemas-microsoft-com:office:smarttags" w:element="metricconverter">
              <w:smartTagPr>
                <w:attr w:name="ProductID" w:val="267, г"/>
              </w:smartTagPr>
              <w:r>
                <w:t>267</w:t>
              </w:r>
              <w:r w:rsidRPr="0084297B">
                <w:t>, г</w:t>
              </w:r>
            </w:smartTag>
            <w:r w:rsidRPr="0084297B">
              <w:t>. Брест, Республика Беларусь.</w:t>
            </w:r>
          </w:p>
          <w:p w:rsidR="00E0357D" w:rsidRDefault="00E0357D" w:rsidP="0084297B"/>
          <w:p w:rsidR="00E0357D" w:rsidRPr="0084297B" w:rsidRDefault="00E0357D" w:rsidP="0084297B">
            <w:r w:rsidRPr="0084297B">
              <w:t xml:space="preserve">Предпочтительной формой связи является электронная почта </w:t>
            </w:r>
          </w:p>
          <w:p w:rsidR="00E0357D" w:rsidRPr="0084297B" w:rsidRDefault="00E0357D" w:rsidP="0084297B">
            <w:r>
              <w:rPr>
                <w:rStyle w:val="x-phmenubutton"/>
                <w:b/>
                <w:iCs/>
                <w:sz w:val="22"/>
                <w:szCs w:val="22"/>
                <w:lang w:val="en-US"/>
              </w:rPr>
              <w:t>tur</w:t>
            </w:r>
            <w:r w:rsidRPr="00C73199">
              <w:rPr>
                <w:rStyle w:val="x-phmenubutton"/>
                <w:b/>
                <w:iCs/>
                <w:sz w:val="22"/>
                <w:szCs w:val="22"/>
              </w:rPr>
              <w:t>.</w:t>
            </w:r>
            <w:r>
              <w:rPr>
                <w:rStyle w:val="x-phmenubutton"/>
                <w:b/>
                <w:iCs/>
                <w:sz w:val="22"/>
                <w:szCs w:val="22"/>
                <w:lang w:val="en-US"/>
              </w:rPr>
              <w:t>elina</w:t>
            </w:r>
            <w:r w:rsidRPr="00733BCD">
              <w:rPr>
                <w:rStyle w:val="x-phmenubutton"/>
                <w:b/>
                <w:iCs/>
                <w:sz w:val="22"/>
                <w:szCs w:val="22"/>
              </w:rPr>
              <w:t>@mail.ru</w:t>
            </w:r>
          </w:p>
          <w:p w:rsidR="00E0357D" w:rsidRDefault="00E0357D" w:rsidP="0084297B"/>
          <w:p w:rsidR="00E0357D" w:rsidRDefault="00E0357D" w:rsidP="0084297B">
            <w:r>
              <w:t>По возникающим вопросам вы можете обращаться в Оргкомитет по тел.</w:t>
            </w:r>
          </w:p>
          <w:p w:rsidR="00E0357D" w:rsidRDefault="00E0357D" w:rsidP="0084297B">
            <w:r>
              <w:t>+375298229875 – Тур Элина Аркадьевна</w:t>
            </w:r>
          </w:p>
          <w:p w:rsidR="00E0357D" w:rsidRDefault="00E0357D" w:rsidP="0084297B"/>
          <w:p w:rsidR="00E0357D" w:rsidRDefault="00E0357D" w:rsidP="0084297B"/>
          <w:p w:rsidR="00E0357D" w:rsidRDefault="00E0357D" w:rsidP="0084297B"/>
          <w:p w:rsidR="00E0357D" w:rsidRDefault="00E0357D" w:rsidP="0084297B"/>
          <w:p w:rsidR="00E0357D" w:rsidRDefault="00E0357D" w:rsidP="0084297B"/>
          <w:p w:rsidR="00E0357D" w:rsidRDefault="00E0357D" w:rsidP="0084297B"/>
        </w:tc>
        <w:tc>
          <w:tcPr>
            <w:tcW w:w="4676" w:type="dxa"/>
          </w:tcPr>
          <w:p w:rsidR="00E0357D" w:rsidRPr="00733BCD" w:rsidRDefault="00E0357D" w:rsidP="00CF4C35">
            <w:pPr>
              <w:pStyle w:val="BodyText2"/>
              <w:jc w:val="center"/>
              <w:rPr>
                <w:b/>
                <w:sz w:val="22"/>
                <w:szCs w:val="22"/>
              </w:rPr>
            </w:pPr>
          </w:p>
          <w:p w:rsidR="00E0357D" w:rsidRPr="00733BCD" w:rsidRDefault="00E0357D" w:rsidP="00CF4C35">
            <w:pPr>
              <w:pStyle w:val="BodyText2"/>
              <w:ind w:left="208" w:right="182"/>
              <w:jc w:val="center"/>
              <w:rPr>
                <w:b/>
                <w:sz w:val="22"/>
                <w:szCs w:val="22"/>
              </w:rPr>
            </w:pPr>
            <w:r w:rsidRPr="00733BCD">
              <w:rPr>
                <w:b/>
                <w:sz w:val="22"/>
                <w:szCs w:val="22"/>
              </w:rPr>
              <w:t>ЗАЯВКА</w:t>
            </w:r>
          </w:p>
          <w:p w:rsidR="00E0357D" w:rsidRDefault="00E0357D" w:rsidP="00CF4C35">
            <w:pPr>
              <w:pStyle w:val="BodyText2"/>
              <w:ind w:left="208" w:right="182"/>
              <w:jc w:val="center"/>
              <w:rPr>
                <w:sz w:val="22"/>
                <w:szCs w:val="22"/>
              </w:rPr>
            </w:pPr>
            <w:r w:rsidRPr="00733BCD">
              <w:rPr>
                <w:sz w:val="22"/>
                <w:szCs w:val="22"/>
              </w:rPr>
              <w:t xml:space="preserve">на участие в </w:t>
            </w:r>
            <w:r w:rsidRPr="003A2731">
              <w:rPr>
                <w:b/>
                <w:sz w:val="22"/>
                <w:szCs w:val="22"/>
              </w:rPr>
              <w:t>Научно-техническ</w:t>
            </w:r>
            <w:r>
              <w:rPr>
                <w:b/>
                <w:sz w:val="22"/>
                <w:szCs w:val="22"/>
              </w:rPr>
              <w:t>ом</w:t>
            </w:r>
            <w:r w:rsidRPr="003A2731">
              <w:rPr>
                <w:b/>
                <w:sz w:val="22"/>
                <w:szCs w:val="22"/>
              </w:rPr>
              <w:t xml:space="preserve"> семин</w:t>
            </w:r>
            <w:r>
              <w:rPr>
                <w:b/>
                <w:sz w:val="22"/>
                <w:szCs w:val="22"/>
              </w:rPr>
              <w:t>аре</w:t>
            </w:r>
            <w:r w:rsidRPr="00733BCD">
              <w:rPr>
                <w:sz w:val="22"/>
                <w:szCs w:val="22"/>
              </w:rPr>
              <w:t xml:space="preserve"> </w:t>
            </w:r>
            <w:r w:rsidRPr="00733BCD">
              <w:rPr>
                <w:sz w:val="22"/>
                <w:szCs w:val="22"/>
              </w:rPr>
              <w:br/>
            </w:r>
            <w:r>
              <w:rPr>
                <w:b/>
                <w:bCs/>
                <w:sz w:val="22"/>
                <w:szCs w:val="22"/>
              </w:rPr>
              <w:t xml:space="preserve">«РЕСТАВРАЦИЯ ИСТОРИКО-КУЛЬТУРНЫХ ОБЪЕКТОВ КАК СОХРАНЕНИЕ НАСЛЕДИЯ РЕСПУБЛИКИ БЕЛАРУСЬ», </w:t>
            </w:r>
            <w:r w:rsidRPr="00733BCD">
              <w:rPr>
                <w:sz w:val="22"/>
                <w:szCs w:val="22"/>
              </w:rPr>
              <w:t xml:space="preserve"> </w:t>
            </w:r>
          </w:p>
          <w:p w:rsidR="00E0357D" w:rsidRPr="00733BCD" w:rsidRDefault="00E0357D" w:rsidP="00CF4C35">
            <w:pPr>
              <w:pStyle w:val="BodyText2"/>
              <w:ind w:left="208" w:right="182"/>
              <w:jc w:val="center"/>
              <w:rPr>
                <w:sz w:val="22"/>
                <w:szCs w:val="22"/>
              </w:rPr>
            </w:pPr>
            <w:r w:rsidRPr="00733BCD">
              <w:rPr>
                <w:sz w:val="22"/>
                <w:szCs w:val="22"/>
              </w:rPr>
              <w:t>Брест, 2</w:t>
            </w:r>
            <w:r w:rsidRPr="00272E3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октября</w:t>
            </w:r>
            <w:r w:rsidRPr="00733BCD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733BCD">
                <w:rPr>
                  <w:sz w:val="22"/>
                  <w:szCs w:val="22"/>
                </w:rPr>
                <w:t>20</w:t>
              </w:r>
              <w:r>
                <w:rPr>
                  <w:sz w:val="22"/>
                  <w:szCs w:val="22"/>
                </w:rPr>
                <w:t>26</w:t>
              </w:r>
              <w:r w:rsidRPr="00733BCD">
                <w:rPr>
                  <w:sz w:val="22"/>
                  <w:szCs w:val="22"/>
                </w:rPr>
                <w:t xml:space="preserve"> г</w:t>
              </w:r>
            </w:smartTag>
            <w:r w:rsidRPr="00733BCD">
              <w:rPr>
                <w:sz w:val="22"/>
                <w:szCs w:val="22"/>
              </w:rPr>
              <w:t>.</w:t>
            </w:r>
          </w:p>
          <w:p w:rsidR="00E0357D" w:rsidRPr="00733BCD" w:rsidRDefault="00E0357D" w:rsidP="00CF4C35">
            <w:pPr>
              <w:pStyle w:val="BodyText2"/>
              <w:ind w:left="208" w:right="182"/>
              <w:jc w:val="center"/>
              <w:rPr>
                <w:sz w:val="22"/>
                <w:szCs w:val="22"/>
              </w:rPr>
            </w:pPr>
          </w:p>
          <w:p w:rsidR="00E0357D" w:rsidRPr="00733BCD" w:rsidRDefault="00E0357D" w:rsidP="00CF4C35">
            <w:pPr>
              <w:pStyle w:val="BodyText2"/>
              <w:ind w:left="208" w:right="182"/>
              <w:jc w:val="center"/>
              <w:rPr>
                <w:sz w:val="22"/>
                <w:szCs w:val="22"/>
              </w:rPr>
            </w:pPr>
            <w:r w:rsidRPr="00733BCD">
              <w:rPr>
                <w:sz w:val="22"/>
                <w:szCs w:val="22"/>
              </w:rPr>
              <w:t>СВЕДЕНИЯ ОБ АВТОРЕ:</w:t>
            </w:r>
          </w:p>
          <w:p w:rsidR="00E0357D" w:rsidRPr="00733BCD" w:rsidRDefault="00E0357D" w:rsidP="00CF4C35">
            <w:pPr>
              <w:pStyle w:val="BodyText2"/>
              <w:ind w:left="208" w:right="182"/>
              <w:jc w:val="center"/>
              <w:rPr>
                <w:sz w:val="22"/>
                <w:szCs w:val="22"/>
              </w:rPr>
            </w:pPr>
          </w:p>
          <w:p w:rsidR="00E0357D" w:rsidRDefault="00E0357D" w:rsidP="00CF4C35">
            <w:pPr>
              <w:pStyle w:val="BodyText2"/>
              <w:ind w:left="208" w:right="182"/>
              <w:jc w:val="left"/>
              <w:rPr>
                <w:sz w:val="22"/>
                <w:szCs w:val="22"/>
              </w:rPr>
            </w:pPr>
            <w:r w:rsidRPr="00733BCD">
              <w:rPr>
                <w:sz w:val="22"/>
                <w:szCs w:val="22"/>
              </w:rPr>
              <w:t>Фамилия Имя Отчество автора ________</w:t>
            </w:r>
            <w:r>
              <w:rPr>
                <w:sz w:val="22"/>
                <w:szCs w:val="22"/>
              </w:rPr>
              <w:t>____________</w:t>
            </w:r>
          </w:p>
          <w:p w:rsidR="00E0357D" w:rsidRPr="00733BCD" w:rsidRDefault="00E0357D" w:rsidP="00CF4C35">
            <w:pPr>
              <w:pStyle w:val="BodyText2"/>
              <w:ind w:left="208" w:right="182"/>
              <w:jc w:val="left"/>
              <w:rPr>
                <w:sz w:val="22"/>
                <w:szCs w:val="22"/>
                <w:u w:val="single"/>
              </w:rPr>
            </w:pPr>
          </w:p>
          <w:p w:rsidR="00E0357D" w:rsidRPr="00733BCD" w:rsidRDefault="00E0357D" w:rsidP="00CF4C35">
            <w:pPr>
              <w:pStyle w:val="BodyText2"/>
              <w:tabs>
                <w:tab w:val="left" w:pos="184"/>
              </w:tabs>
              <w:ind w:left="208" w:right="182"/>
              <w:rPr>
                <w:sz w:val="22"/>
                <w:szCs w:val="22"/>
              </w:rPr>
            </w:pPr>
            <w:r w:rsidRPr="00733BCD">
              <w:rPr>
                <w:sz w:val="22"/>
                <w:szCs w:val="22"/>
              </w:rPr>
              <w:t>Ученая степ</w:t>
            </w:r>
            <w:r>
              <w:rPr>
                <w:sz w:val="22"/>
                <w:szCs w:val="22"/>
              </w:rPr>
              <w:t>ень, звание _______________</w:t>
            </w:r>
          </w:p>
          <w:p w:rsidR="00E0357D" w:rsidRPr="00733BCD" w:rsidRDefault="00E0357D" w:rsidP="00CF4C35">
            <w:pPr>
              <w:pStyle w:val="BodyText2"/>
              <w:tabs>
                <w:tab w:val="left" w:pos="184"/>
              </w:tabs>
              <w:ind w:left="208" w:right="182"/>
              <w:rPr>
                <w:sz w:val="22"/>
                <w:szCs w:val="22"/>
              </w:rPr>
            </w:pPr>
            <w:r w:rsidRPr="00733BCD">
              <w:rPr>
                <w:sz w:val="22"/>
                <w:szCs w:val="22"/>
              </w:rPr>
              <w:t>Место раб</w:t>
            </w:r>
            <w:r>
              <w:rPr>
                <w:sz w:val="22"/>
                <w:szCs w:val="22"/>
              </w:rPr>
              <w:t>оты, должность ______________</w:t>
            </w:r>
          </w:p>
          <w:p w:rsidR="00E0357D" w:rsidRPr="00733BCD" w:rsidRDefault="00E0357D" w:rsidP="00CF4C35">
            <w:pPr>
              <w:pStyle w:val="BodyText2"/>
              <w:tabs>
                <w:tab w:val="left" w:pos="184"/>
              </w:tabs>
              <w:ind w:left="208" w:right="182"/>
              <w:rPr>
                <w:sz w:val="22"/>
                <w:szCs w:val="22"/>
              </w:rPr>
            </w:pPr>
            <w:r w:rsidRPr="00733BCD">
              <w:rPr>
                <w:sz w:val="22"/>
                <w:szCs w:val="22"/>
              </w:rPr>
              <w:t>Телефон (раб.</w:t>
            </w:r>
            <w:r>
              <w:rPr>
                <w:sz w:val="22"/>
                <w:szCs w:val="22"/>
              </w:rPr>
              <w:t>, дом., моб.) ______________</w:t>
            </w:r>
          </w:p>
          <w:p w:rsidR="00E0357D" w:rsidRPr="00733BCD" w:rsidRDefault="00E0357D" w:rsidP="00CF4C35">
            <w:pPr>
              <w:pStyle w:val="BodyText2"/>
              <w:tabs>
                <w:tab w:val="left" w:pos="184"/>
              </w:tabs>
              <w:ind w:left="208" w:right="182"/>
              <w:rPr>
                <w:sz w:val="22"/>
                <w:szCs w:val="22"/>
              </w:rPr>
            </w:pPr>
            <w:r w:rsidRPr="00CF4C35">
              <w:rPr>
                <w:sz w:val="22"/>
                <w:szCs w:val="22"/>
                <w:lang w:val="en-US"/>
              </w:rPr>
              <w:t>E</w:t>
            </w:r>
            <w:r w:rsidRPr="00733BCD">
              <w:rPr>
                <w:sz w:val="22"/>
                <w:szCs w:val="22"/>
              </w:rPr>
              <w:t>-</w:t>
            </w:r>
            <w:r w:rsidRPr="00CF4C35">
              <w:rPr>
                <w:sz w:val="22"/>
                <w:szCs w:val="22"/>
                <w:lang w:val="en-US"/>
              </w:rPr>
              <w:t>mail</w:t>
            </w:r>
            <w:r w:rsidRPr="00733BCD">
              <w:rPr>
                <w:sz w:val="22"/>
                <w:szCs w:val="22"/>
              </w:rPr>
              <w:t xml:space="preserve"> _</w:t>
            </w:r>
            <w:r>
              <w:rPr>
                <w:sz w:val="22"/>
                <w:szCs w:val="22"/>
              </w:rPr>
              <w:t>______________________________</w:t>
            </w:r>
          </w:p>
          <w:p w:rsidR="00E0357D" w:rsidRPr="00733BCD" w:rsidRDefault="00E0357D" w:rsidP="00CF4C35">
            <w:pPr>
              <w:pStyle w:val="BodyText2"/>
              <w:tabs>
                <w:tab w:val="left" w:pos="184"/>
              </w:tabs>
              <w:ind w:left="208" w:right="18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Название статьи._____________________</w:t>
            </w:r>
          </w:p>
          <w:p w:rsidR="00E0357D" w:rsidRPr="00733BCD" w:rsidRDefault="00E0357D" w:rsidP="00CF4C35">
            <w:pPr>
              <w:pStyle w:val="BodyText2"/>
              <w:tabs>
                <w:tab w:val="left" w:pos="184"/>
              </w:tabs>
              <w:ind w:left="208" w:right="182"/>
              <w:rPr>
                <w:sz w:val="22"/>
                <w:szCs w:val="22"/>
              </w:rPr>
            </w:pPr>
            <w:r w:rsidRPr="00733BCD">
              <w:rPr>
                <w:sz w:val="22"/>
                <w:szCs w:val="22"/>
              </w:rPr>
              <w:t>_______</w:t>
            </w:r>
            <w:r>
              <w:rPr>
                <w:sz w:val="22"/>
                <w:szCs w:val="22"/>
              </w:rPr>
              <w:t>______________________________</w:t>
            </w:r>
          </w:p>
          <w:p w:rsidR="00E0357D" w:rsidRPr="00733BCD" w:rsidRDefault="00E0357D" w:rsidP="00CF4C35">
            <w:pPr>
              <w:pStyle w:val="BodyText2"/>
              <w:tabs>
                <w:tab w:val="left" w:pos="184"/>
              </w:tabs>
              <w:ind w:left="208" w:right="182"/>
              <w:rPr>
                <w:sz w:val="22"/>
                <w:szCs w:val="22"/>
              </w:rPr>
            </w:pPr>
            <w:r w:rsidRPr="00733BCD">
              <w:rPr>
                <w:sz w:val="22"/>
                <w:szCs w:val="22"/>
              </w:rPr>
              <w:t>Научное н</w:t>
            </w:r>
            <w:r>
              <w:rPr>
                <w:sz w:val="22"/>
                <w:szCs w:val="22"/>
              </w:rPr>
              <w:t>аправление _________________</w:t>
            </w:r>
          </w:p>
          <w:p w:rsidR="00E0357D" w:rsidRPr="00733BCD" w:rsidRDefault="00E0357D" w:rsidP="00CF4C35">
            <w:pPr>
              <w:pStyle w:val="BodyText2"/>
              <w:tabs>
                <w:tab w:val="left" w:pos="184"/>
              </w:tabs>
              <w:ind w:left="208" w:right="182"/>
              <w:rPr>
                <w:sz w:val="22"/>
                <w:szCs w:val="22"/>
              </w:rPr>
            </w:pPr>
          </w:p>
          <w:p w:rsidR="00E0357D" w:rsidRDefault="00E0357D" w:rsidP="00082EFA">
            <w:pPr>
              <w:pStyle w:val="BodyText2"/>
              <w:tabs>
                <w:tab w:val="left" w:pos="184"/>
              </w:tabs>
              <w:ind w:left="208" w:right="182"/>
            </w:pPr>
          </w:p>
        </w:tc>
        <w:tc>
          <w:tcPr>
            <w:tcW w:w="5205" w:type="dxa"/>
          </w:tcPr>
          <w:p w:rsidR="00E0357D" w:rsidRDefault="00E0357D" w:rsidP="00CF4C35">
            <w:pPr>
              <w:jc w:val="center"/>
            </w:pPr>
          </w:p>
          <w:p w:rsidR="00E0357D" w:rsidRDefault="00E0357D" w:rsidP="00CF4C35">
            <w:pPr>
              <w:jc w:val="center"/>
            </w:pPr>
            <w:r>
              <w:t>МИНИСТЕРСТВО ОБРАЗОВАНИЯ</w:t>
            </w:r>
          </w:p>
          <w:p w:rsidR="00E0357D" w:rsidRDefault="00E0357D" w:rsidP="00CF4C35">
            <w:pPr>
              <w:jc w:val="center"/>
            </w:pPr>
            <w:r>
              <w:t>РЕСПУБЛИКИ БЕЛАРУСЬ</w:t>
            </w:r>
          </w:p>
          <w:p w:rsidR="00E0357D" w:rsidRDefault="00E0357D" w:rsidP="00CF4C35">
            <w:pPr>
              <w:jc w:val="center"/>
            </w:pPr>
          </w:p>
          <w:p w:rsidR="00E0357D" w:rsidRDefault="00E0357D" w:rsidP="00CF4C35">
            <w:pPr>
              <w:jc w:val="center"/>
            </w:pPr>
            <w:r>
              <w:t>УЧРЕЖДЕНИЕ ОБРАЗОВАНИЯ</w:t>
            </w:r>
          </w:p>
          <w:p w:rsidR="00E0357D" w:rsidRDefault="00E0357D" w:rsidP="00CF4C35">
            <w:pPr>
              <w:jc w:val="center"/>
            </w:pPr>
            <w:r>
              <w:t>«БРЕСТСКИЙ ГОСУДАРСТВЕННЫЙ</w:t>
            </w:r>
          </w:p>
          <w:p w:rsidR="00E0357D" w:rsidRDefault="00E0357D" w:rsidP="00CF4C35">
            <w:pPr>
              <w:jc w:val="center"/>
            </w:pPr>
            <w:r>
              <w:t>ТЕХНИЧЕСКИЙ УНИВЕРСИТЕТ»</w:t>
            </w:r>
          </w:p>
          <w:p w:rsidR="00E0357D" w:rsidRDefault="00E0357D" w:rsidP="00CF4C35">
            <w:pPr>
              <w:jc w:val="center"/>
            </w:pPr>
          </w:p>
          <w:p w:rsidR="00E0357D" w:rsidRDefault="00E0357D" w:rsidP="00CF4C35">
            <w:pPr>
              <w:jc w:val="center"/>
            </w:pPr>
            <w:r>
              <w:t>ФАКУЛЬТЕТ ИНЖЕНЕРНЫХ</w:t>
            </w:r>
          </w:p>
          <w:p w:rsidR="00E0357D" w:rsidRDefault="00E0357D" w:rsidP="00CF4C35">
            <w:pPr>
              <w:jc w:val="center"/>
            </w:pPr>
            <w:r>
              <w:t>СИСТЕМ И ЭКОЛОГИИ</w:t>
            </w:r>
          </w:p>
          <w:p w:rsidR="00E0357D" w:rsidRDefault="00E0357D" w:rsidP="00CF4C35">
            <w:pPr>
              <w:jc w:val="center"/>
            </w:pPr>
          </w:p>
          <w:p w:rsidR="00E0357D" w:rsidRDefault="00E0357D" w:rsidP="00CF4C35">
            <w:pPr>
              <w:jc w:val="center"/>
            </w:pPr>
            <w:r>
              <w:t>КАФЕДРА ИНЖЕНЕРНОЙ ЭКОЛОГИИ И ХИМИИ</w:t>
            </w:r>
          </w:p>
          <w:p w:rsidR="00E0357D" w:rsidRDefault="00E0357D" w:rsidP="00CF4C35">
            <w:pPr>
              <w:jc w:val="center"/>
            </w:pPr>
          </w:p>
          <w:p w:rsidR="00E0357D" w:rsidRPr="00CF4C35" w:rsidRDefault="00E0357D" w:rsidP="00CF4C35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Pr="00CF4C35">
              <w:rPr>
                <w:b/>
              </w:rPr>
              <w:t>аучно-</w:t>
            </w:r>
            <w:r>
              <w:rPr>
                <w:b/>
              </w:rPr>
              <w:t>технический семинар</w:t>
            </w:r>
          </w:p>
          <w:p w:rsidR="00E0357D" w:rsidRDefault="00E0357D" w:rsidP="00CF4C3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«РЕСТАВРАЦИЯ ИСТОРИКО-КУЛЬТУРНЫХ ОБЪЕКТОВ КАК СОХРАНЕНИЕ НАСЛЕДИЯ РЕСПУБЛИКИ БЕЛАРУСЬ»,</w:t>
            </w:r>
          </w:p>
          <w:p w:rsidR="00E0357D" w:rsidRPr="00CF4C35" w:rsidRDefault="00E0357D" w:rsidP="00CF4C35">
            <w:pPr>
              <w:jc w:val="center"/>
              <w:rPr>
                <w:b/>
              </w:rPr>
            </w:pPr>
          </w:p>
          <w:p w:rsidR="00E0357D" w:rsidRPr="00CF4C35" w:rsidRDefault="00E0357D" w:rsidP="00CF4C35">
            <w:pPr>
              <w:jc w:val="center"/>
              <w:rPr>
                <w:b/>
              </w:rPr>
            </w:pPr>
          </w:p>
          <w:p w:rsidR="00E0357D" w:rsidRPr="00CF4C35" w:rsidRDefault="00E0357D" w:rsidP="00CF4C35">
            <w:pPr>
              <w:jc w:val="center"/>
              <w:rPr>
                <w:b/>
              </w:rPr>
            </w:pPr>
            <w:r w:rsidRPr="00CF4C35">
              <w:rPr>
                <w:b/>
              </w:rPr>
              <w:t>2</w:t>
            </w:r>
            <w:r w:rsidRPr="00272E35">
              <w:rPr>
                <w:b/>
              </w:rPr>
              <w:t>3</w:t>
            </w:r>
            <w:r>
              <w:rPr>
                <w:b/>
              </w:rPr>
              <w:t xml:space="preserve"> октября</w:t>
            </w:r>
            <w:r w:rsidRPr="00CF4C35">
              <w:rPr>
                <w:b/>
              </w:rPr>
              <w:t xml:space="preserve">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CF4C35">
                <w:rPr>
                  <w:b/>
                </w:rPr>
                <w:t>20</w:t>
              </w:r>
              <w:r>
                <w:rPr>
                  <w:b/>
                </w:rPr>
                <w:t>26</w:t>
              </w:r>
              <w:r w:rsidRPr="00CF4C35">
                <w:rPr>
                  <w:b/>
                </w:rPr>
                <w:t xml:space="preserve"> г</w:t>
              </w:r>
            </w:smartTag>
            <w:r w:rsidRPr="00CF4C35">
              <w:rPr>
                <w:b/>
              </w:rPr>
              <w:t>.</w:t>
            </w:r>
          </w:p>
          <w:p w:rsidR="00E0357D" w:rsidRDefault="00E0357D" w:rsidP="00CF4C35">
            <w:pPr>
              <w:jc w:val="center"/>
            </w:pPr>
          </w:p>
          <w:p w:rsidR="00E0357D" w:rsidRDefault="00E0357D" w:rsidP="00CF4C35">
            <w:pPr>
              <w:jc w:val="center"/>
            </w:pPr>
          </w:p>
          <w:p w:rsidR="00E0357D" w:rsidRDefault="00E0357D" w:rsidP="00CF4C35">
            <w:pPr>
              <w:jc w:val="center"/>
            </w:pPr>
          </w:p>
          <w:p w:rsidR="00E0357D" w:rsidRDefault="00E0357D" w:rsidP="00CF4C35">
            <w:pPr>
              <w:jc w:val="center"/>
            </w:pPr>
            <w:r>
              <w:t>ИНФОРМАЦИОННОЕ ПИСЬМО</w:t>
            </w:r>
          </w:p>
          <w:p w:rsidR="00E0357D" w:rsidRDefault="00E0357D" w:rsidP="00CF4C35">
            <w:pPr>
              <w:jc w:val="center"/>
            </w:pPr>
          </w:p>
          <w:p w:rsidR="00E0357D" w:rsidRDefault="00E0357D" w:rsidP="00CF4C35">
            <w:pPr>
              <w:jc w:val="center"/>
            </w:pPr>
          </w:p>
          <w:p w:rsidR="00E0357D" w:rsidRDefault="00E0357D" w:rsidP="00CF4C35">
            <w:pPr>
              <w:jc w:val="center"/>
            </w:pPr>
            <w:r>
              <w:t>Брест, 202</w:t>
            </w:r>
            <w:bookmarkStart w:id="0" w:name="_GoBack"/>
            <w:bookmarkEnd w:id="0"/>
            <w:r>
              <w:t>6</w:t>
            </w:r>
          </w:p>
          <w:p w:rsidR="00E0357D" w:rsidRDefault="00E0357D" w:rsidP="00CF4C35">
            <w:pPr>
              <w:jc w:val="center"/>
            </w:pPr>
          </w:p>
          <w:p w:rsidR="00E0357D" w:rsidRDefault="00E0357D" w:rsidP="00CF4C35">
            <w:pPr>
              <w:jc w:val="center"/>
            </w:pPr>
          </w:p>
        </w:tc>
      </w:tr>
    </w:tbl>
    <w:p w:rsidR="00E0357D" w:rsidRDefault="00E0357D"/>
    <w:sectPr w:rsidR="00E0357D" w:rsidSect="00EB28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23FD0"/>
    <w:multiLevelType w:val="hybridMultilevel"/>
    <w:tmpl w:val="974A621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2826"/>
    <w:rsid w:val="00031DEE"/>
    <w:rsid w:val="00047542"/>
    <w:rsid w:val="00067B04"/>
    <w:rsid w:val="000705BE"/>
    <w:rsid w:val="00071BA4"/>
    <w:rsid w:val="00082EFA"/>
    <w:rsid w:val="0009023B"/>
    <w:rsid w:val="000B7E79"/>
    <w:rsid w:val="000C5271"/>
    <w:rsid w:val="000D30DA"/>
    <w:rsid w:val="000E49E2"/>
    <w:rsid w:val="0010112E"/>
    <w:rsid w:val="00112820"/>
    <w:rsid w:val="001472B7"/>
    <w:rsid w:val="00157DF6"/>
    <w:rsid w:val="001B11A6"/>
    <w:rsid w:val="001C42B3"/>
    <w:rsid w:val="00222CD1"/>
    <w:rsid w:val="00271159"/>
    <w:rsid w:val="00272E35"/>
    <w:rsid w:val="0027583A"/>
    <w:rsid w:val="00286CA0"/>
    <w:rsid w:val="00295901"/>
    <w:rsid w:val="002A5741"/>
    <w:rsid w:val="002A5DEB"/>
    <w:rsid w:val="002B5E47"/>
    <w:rsid w:val="002D4995"/>
    <w:rsid w:val="002E0C08"/>
    <w:rsid w:val="00306A66"/>
    <w:rsid w:val="00322B05"/>
    <w:rsid w:val="003340FD"/>
    <w:rsid w:val="00392C7C"/>
    <w:rsid w:val="003A2731"/>
    <w:rsid w:val="003B412F"/>
    <w:rsid w:val="003D22D8"/>
    <w:rsid w:val="003E5BE5"/>
    <w:rsid w:val="00401123"/>
    <w:rsid w:val="004147EB"/>
    <w:rsid w:val="00434C8A"/>
    <w:rsid w:val="0043719C"/>
    <w:rsid w:val="00443DC5"/>
    <w:rsid w:val="0045095E"/>
    <w:rsid w:val="004A5D6F"/>
    <w:rsid w:val="004A60D3"/>
    <w:rsid w:val="004E522D"/>
    <w:rsid w:val="00504886"/>
    <w:rsid w:val="005146A1"/>
    <w:rsid w:val="0052617D"/>
    <w:rsid w:val="00536EA1"/>
    <w:rsid w:val="005525D7"/>
    <w:rsid w:val="005636D3"/>
    <w:rsid w:val="00574D8C"/>
    <w:rsid w:val="005B7D6F"/>
    <w:rsid w:val="005C21DA"/>
    <w:rsid w:val="00624E8F"/>
    <w:rsid w:val="00641005"/>
    <w:rsid w:val="00661060"/>
    <w:rsid w:val="006678B8"/>
    <w:rsid w:val="0067244F"/>
    <w:rsid w:val="006A130C"/>
    <w:rsid w:val="006B046E"/>
    <w:rsid w:val="007241E1"/>
    <w:rsid w:val="00733BCD"/>
    <w:rsid w:val="00746178"/>
    <w:rsid w:val="007D15C6"/>
    <w:rsid w:val="007D3C83"/>
    <w:rsid w:val="00805121"/>
    <w:rsid w:val="00832882"/>
    <w:rsid w:val="0084297B"/>
    <w:rsid w:val="00842CC9"/>
    <w:rsid w:val="00865E1B"/>
    <w:rsid w:val="00880B95"/>
    <w:rsid w:val="00891902"/>
    <w:rsid w:val="008A21EA"/>
    <w:rsid w:val="008E3D70"/>
    <w:rsid w:val="00922651"/>
    <w:rsid w:val="0092284F"/>
    <w:rsid w:val="00965205"/>
    <w:rsid w:val="00972C2E"/>
    <w:rsid w:val="0097581E"/>
    <w:rsid w:val="009A5B4C"/>
    <w:rsid w:val="009D3A16"/>
    <w:rsid w:val="009F5077"/>
    <w:rsid w:val="00A00479"/>
    <w:rsid w:val="00A43DFA"/>
    <w:rsid w:val="00AC7D90"/>
    <w:rsid w:val="00AE722D"/>
    <w:rsid w:val="00B427E2"/>
    <w:rsid w:val="00B447B8"/>
    <w:rsid w:val="00B51AB0"/>
    <w:rsid w:val="00B64A71"/>
    <w:rsid w:val="00B7025A"/>
    <w:rsid w:val="00B72480"/>
    <w:rsid w:val="00B72914"/>
    <w:rsid w:val="00B92793"/>
    <w:rsid w:val="00BB6610"/>
    <w:rsid w:val="00BC0ADF"/>
    <w:rsid w:val="00BD3998"/>
    <w:rsid w:val="00C233D8"/>
    <w:rsid w:val="00C23E95"/>
    <w:rsid w:val="00C24462"/>
    <w:rsid w:val="00C62E69"/>
    <w:rsid w:val="00C73199"/>
    <w:rsid w:val="00C90F42"/>
    <w:rsid w:val="00C94274"/>
    <w:rsid w:val="00C96BB6"/>
    <w:rsid w:val="00CB472B"/>
    <w:rsid w:val="00CF2BE7"/>
    <w:rsid w:val="00CF4C35"/>
    <w:rsid w:val="00D46C15"/>
    <w:rsid w:val="00D55BB2"/>
    <w:rsid w:val="00D62535"/>
    <w:rsid w:val="00D63267"/>
    <w:rsid w:val="00D81837"/>
    <w:rsid w:val="00DA6604"/>
    <w:rsid w:val="00DF2E4D"/>
    <w:rsid w:val="00E0357D"/>
    <w:rsid w:val="00E62E2E"/>
    <w:rsid w:val="00E75DEB"/>
    <w:rsid w:val="00E831F2"/>
    <w:rsid w:val="00E96A1C"/>
    <w:rsid w:val="00EA2C01"/>
    <w:rsid w:val="00EA55C6"/>
    <w:rsid w:val="00EB2826"/>
    <w:rsid w:val="00EC3FF1"/>
    <w:rsid w:val="00EC419D"/>
    <w:rsid w:val="00F14829"/>
    <w:rsid w:val="00F24D18"/>
    <w:rsid w:val="00F645B5"/>
    <w:rsid w:val="00F744F8"/>
    <w:rsid w:val="00F76A29"/>
    <w:rsid w:val="00F77FAD"/>
    <w:rsid w:val="00F9267D"/>
    <w:rsid w:val="00FC3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F744F8"/>
    <w:rPr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92284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744F8"/>
    <w:pPr>
      <w:keepNext/>
      <w:shd w:val="clear" w:color="auto" w:fill="FFFFFF"/>
      <w:spacing w:line="360" w:lineRule="auto"/>
      <w:ind w:left="3540"/>
      <w:outlineLvl w:val="1"/>
    </w:pPr>
    <w:rPr>
      <w:b/>
      <w:bCs/>
      <w:color w:val="000000"/>
      <w:spacing w:val="-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2284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2284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2284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2284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2284F"/>
    <w:p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2284F"/>
    <w:p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92284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2284F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744F8"/>
    <w:rPr>
      <w:rFonts w:eastAsia="Times New Roman" w:cs="Times New Roman"/>
      <w:b/>
      <w:color w:val="000000"/>
      <w:sz w:val="28"/>
      <w:shd w:val="clear" w:color="auto" w:fill="FFFFFF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2284F"/>
    <w:rPr>
      <w:rFonts w:ascii="Cambria" w:hAnsi="Cambria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2284F"/>
    <w:rPr>
      <w:rFonts w:ascii="Calibri" w:hAnsi="Calibri" w:cs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2284F"/>
    <w:rPr>
      <w:rFonts w:ascii="Calibri" w:hAnsi="Calibri" w:cs="Times New Roman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92284F"/>
    <w:rPr>
      <w:rFonts w:ascii="Calibri" w:hAnsi="Calibri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92284F"/>
    <w:rPr>
      <w:rFonts w:ascii="Calibri" w:hAnsi="Calibri" w:cs="Times New Roman"/>
      <w:sz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92284F"/>
    <w:rPr>
      <w:rFonts w:ascii="Calibri" w:hAnsi="Calibri" w:cs="Times New Roman"/>
      <w:i/>
      <w:sz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92284F"/>
    <w:rPr>
      <w:rFonts w:ascii="Cambria" w:hAnsi="Cambria" w:cs="Times New Roman"/>
      <w:sz w:val="22"/>
    </w:rPr>
  </w:style>
  <w:style w:type="paragraph" w:styleId="Caption">
    <w:name w:val="caption"/>
    <w:basedOn w:val="Normal"/>
    <w:next w:val="Normal"/>
    <w:uiPriority w:val="99"/>
    <w:qFormat/>
    <w:rsid w:val="0092284F"/>
    <w:rPr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92284F"/>
    <w:pPr>
      <w:ind w:left="708"/>
    </w:pPr>
  </w:style>
  <w:style w:type="character" w:styleId="Strong">
    <w:name w:val="Strong"/>
    <w:basedOn w:val="DefaultParagraphFont"/>
    <w:uiPriority w:val="99"/>
    <w:qFormat/>
    <w:rsid w:val="0092284F"/>
    <w:rPr>
      <w:rFonts w:cs="Times New Roman"/>
      <w:b/>
    </w:rPr>
  </w:style>
  <w:style w:type="paragraph" w:styleId="Title">
    <w:name w:val="Title"/>
    <w:basedOn w:val="Normal"/>
    <w:next w:val="Normal"/>
    <w:link w:val="TitleChar"/>
    <w:uiPriority w:val="99"/>
    <w:qFormat/>
    <w:rsid w:val="0092284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92284F"/>
    <w:rPr>
      <w:rFonts w:ascii="Cambria" w:hAnsi="Cambria" w:cs="Times New Roman"/>
      <w:b/>
      <w:kern w:val="28"/>
      <w:sz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92284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2284F"/>
    <w:rPr>
      <w:rFonts w:ascii="Cambria" w:hAnsi="Cambria" w:cs="Times New Roman"/>
      <w:sz w:val="24"/>
    </w:rPr>
  </w:style>
  <w:style w:type="character" w:styleId="Emphasis">
    <w:name w:val="Emphasis"/>
    <w:basedOn w:val="DefaultParagraphFont"/>
    <w:uiPriority w:val="99"/>
    <w:qFormat/>
    <w:rsid w:val="0092284F"/>
    <w:rPr>
      <w:rFonts w:cs="Times New Roman"/>
      <w:i/>
    </w:rPr>
  </w:style>
  <w:style w:type="paragraph" w:styleId="NoSpacing">
    <w:name w:val="No Spacing"/>
    <w:basedOn w:val="Normal"/>
    <w:link w:val="NoSpacingChar"/>
    <w:uiPriority w:val="99"/>
    <w:qFormat/>
    <w:rsid w:val="0092284F"/>
    <w:rPr>
      <w:szCs w:val="20"/>
    </w:rPr>
  </w:style>
  <w:style w:type="paragraph" w:styleId="Quote">
    <w:name w:val="Quote"/>
    <w:basedOn w:val="Normal"/>
    <w:next w:val="Normal"/>
    <w:link w:val="QuoteChar"/>
    <w:uiPriority w:val="99"/>
    <w:qFormat/>
    <w:rsid w:val="0092284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92284F"/>
    <w:rPr>
      <w:rFonts w:cs="Times New Roman"/>
      <w:i/>
      <w:color w:val="000000"/>
      <w:sz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9228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92284F"/>
    <w:rPr>
      <w:rFonts w:cs="Times New Roman"/>
      <w:b/>
      <w:i/>
      <w:color w:val="4F81BD"/>
      <w:sz w:val="24"/>
    </w:rPr>
  </w:style>
  <w:style w:type="character" w:styleId="SubtleEmphasis">
    <w:name w:val="Subtle Emphasis"/>
    <w:basedOn w:val="DefaultParagraphFont"/>
    <w:uiPriority w:val="99"/>
    <w:qFormat/>
    <w:rsid w:val="0092284F"/>
    <w:rPr>
      <w:rFonts w:cs="Times New Roman"/>
      <w:i/>
      <w:color w:val="808080"/>
    </w:rPr>
  </w:style>
  <w:style w:type="character" w:styleId="IntenseEmphasis">
    <w:name w:val="Intense Emphasis"/>
    <w:basedOn w:val="DefaultParagraphFont"/>
    <w:uiPriority w:val="99"/>
    <w:qFormat/>
    <w:rsid w:val="0092284F"/>
    <w:rPr>
      <w:rFonts w:cs="Times New Roman"/>
      <w:b/>
      <w:i/>
      <w:color w:val="4F81BD"/>
    </w:rPr>
  </w:style>
  <w:style w:type="character" w:styleId="SubtleReference">
    <w:name w:val="Subtle Reference"/>
    <w:basedOn w:val="DefaultParagraphFont"/>
    <w:uiPriority w:val="99"/>
    <w:qFormat/>
    <w:rsid w:val="0092284F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92284F"/>
    <w:rPr>
      <w:rFonts w:cs="Times New Roman"/>
      <w:b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92284F"/>
    <w:rPr>
      <w:rFonts w:cs="Times New Roman"/>
      <w:b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92284F"/>
    <w:pPr>
      <w:outlineLvl w:val="9"/>
    </w:pPr>
  </w:style>
  <w:style w:type="character" w:customStyle="1" w:styleId="NoSpacingChar">
    <w:name w:val="No Spacing Char"/>
    <w:link w:val="NoSpacing"/>
    <w:uiPriority w:val="99"/>
    <w:locked/>
    <w:rsid w:val="0092284F"/>
    <w:rPr>
      <w:sz w:val="24"/>
    </w:rPr>
  </w:style>
  <w:style w:type="paragraph" w:customStyle="1" w:styleId="1">
    <w:name w:val="Абзац списка1"/>
    <w:basedOn w:val="Normal"/>
    <w:uiPriority w:val="99"/>
    <w:rsid w:val="00F744F8"/>
    <w:pPr>
      <w:ind w:left="720"/>
      <w:contextualSpacing/>
    </w:pPr>
  </w:style>
  <w:style w:type="table" w:styleId="TableGrid">
    <w:name w:val="Table Grid"/>
    <w:basedOn w:val="TableNormal"/>
    <w:uiPriority w:val="99"/>
    <w:rsid w:val="00EB282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uiPriority w:val="99"/>
    <w:rsid w:val="00EB2826"/>
    <w:pPr>
      <w:jc w:val="both"/>
    </w:pPr>
    <w:rPr>
      <w:sz w:val="32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EB2826"/>
    <w:rPr>
      <w:rFonts w:cs="Times New Roman"/>
      <w:sz w:val="32"/>
    </w:rPr>
  </w:style>
  <w:style w:type="paragraph" w:styleId="BodyTextIndent">
    <w:name w:val="Body Text Indent"/>
    <w:basedOn w:val="Normal"/>
    <w:link w:val="BodyTextIndentChar"/>
    <w:uiPriority w:val="99"/>
    <w:rsid w:val="00EB282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B2826"/>
    <w:rPr>
      <w:rFonts w:cs="Times New Roman"/>
      <w:sz w:val="24"/>
    </w:rPr>
  </w:style>
  <w:style w:type="character" w:customStyle="1" w:styleId="x-phmenubutton">
    <w:name w:val="x-ph__menu__button"/>
    <w:basedOn w:val="DefaultParagraphFont"/>
    <w:uiPriority w:val="99"/>
    <w:rsid w:val="0064100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90F42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0F42"/>
    <w:rPr>
      <w:rFonts w:ascii="Segoe UI" w:hAnsi="Segoe UI" w:cs="Times New Roman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127</TotalTime>
  <Pages>2</Pages>
  <Words>770</Words>
  <Characters>4391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Kolbas</dc:creator>
  <cp:keywords/>
  <dc:description/>
  <cp:lastModifiedBy>LNV</cp:lastModifiedBy>
  <cp:revision>40</cp:revision>
  <cp:lastPrinted>2018-01-15T11:39:00Z</cp:lastPrinted>
  <dcterms:created xsi:type="dcterms:W3CDTF">2018-02-04T20:09:00Z</dcterms:created>
  <dcterms:modified xsi:type="dcterms:W3CDTF">2026-09-22T10:00:00Z</dcterms:modified>
</cp:coreProperties>
</file>